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2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875A74" w:rsidTr="004574BF">
        <w:trPr>
          <w:trHeight w:val="1644"/>
        </w:trPr>
        <w:tc>
          <w:tcPr>
            <w:tcW w:w="10795" w:type="dxa"/>
          </w:tcPr>
          <w:p w:rsidR="00875A74" w:rsidRDefault="00875A74" w:rsidP="004574BF"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4CFFEA" wp14:editId="7C029A82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941070</wp:posOffset>
                      </wp:positionV>
                      <wp:extent cx="6057900" cy="2438400"/>
                      <wp:effectExtent l="0" t="0" r="0" b="0"/>
                      <wp:wrapNone/>
                      <wp:docPr id="10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6057900" cy="243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75A74" w:rsidRPr="009C3835" w:rsidRDefault="00875A74" w:rsidP="00875A74">
                                  <w:pPr>
                                    <w:spacing w:after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pacing w:val="400"/>
                                      <w:sz w:val="260"/>
                                      <w:szCs w:val="260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3835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400"/>
                                      <w:sz w:val="260"/>
                                      <w:szCs w:val="260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櫻桃子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4CFF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0" o:spid="_x0000_s1026" type="#_x0000_t202" style="position:absolute;left:0;text-align:left;margin-left:56.2pt;margin-top:74.1pt;width:477pt;height:192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" filled="f" stroked="f">
                      <v:textbox>
                        <w:txbxContent>
                          <w:p w:rsidR="00875A74" w:rsidRPr="009C3835" w:rsidRDefault="00875A74" w:rsidP="00875A74">
                            <w:pPr>
                              <w:spacing w:after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pacing w:val="400"/>
                                <w:sz w:val="260"/>
                                <w:szCs w:val="260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3835">
                              <w:rPr>
                                <w:rFonts w:ascii="微軟正黑體" w:eastAsia="微軟正黑體" w:hAnsi="微軟正黑體" w:hint="eastAsia"/>
                                <w:b/>
                                <w:spacing w:val="400"/>
                                <w:sz w:val="260"/>
                                <w:szCs w:val="260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櫻桃子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5A74" w:rsidTr="008B3328">
        <w:trPr>
          <w:trHeight w:val="3855"/>
        </w:trPr>
        <w:tc>
          <w:tcPr>
            <w:tcW w:w="10795" w:type="dxa"/>
          </w:tcPr>
          <w:p w:rsidR="00875A74" w:rsidRDefault="00270F0F" w:rsidP="004574BF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44A5AFB" wp14:editId="33910343">
                  <wp:simplePos x="0" y="0"/>
                  <wp:positionH relativeFrom="column">
                    <wp:posOffset>5165090</wp:posOffset>
                  </wp:positionH>
                  <wp:positionV relativeFrom="paragraph">
                    <wp:posOffset>2257425</wp:posOffset>
                  </wp:positionV>
                  <wp:extent cx="1614170" cy="994410"/>
                  <wp:effectExtent l="0" t="0" r="508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長庚技術學院標準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EE59A7" wp14:editId="74F208D9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2107565</wp:posOffset>
                      </wp:positionV>
                      <wp:extent cx="1828800" cy="1828800"/>
                      <wp:effectExtent l="0" t="0" r="0" b="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75A74" w:rsidRPr="00CF2C03" w:rsidRDefault="00875A74" w:rsidP="00875A74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論文研究計畫審查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EE59A7" id="文字方塊 6" o:spid="_x0000_s1027" type="#_x0000_t202" style="position:absolute;left:0;text-align:left;margin-left:67.95pt;margin-top:165.95pt;width:2in;height:2in;rotation:180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" filled="f" stroked="f">
                      <v:textbox style="mso-fit-shape-to-text:t">
                        <w:txbxContent>
                          <w:p w:rsidR="00875A74" w:rsidRPr="00CF2C03" w:rsidRDefault="00875A74" w:rsidP="00875A7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論文研究計畫審查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5A74" w:rsidTr="004574BF">
        <w:trPr>
          <w:trHeight w:val="1644"/>
        </w:trPr>
        <w:tc>
          <w:tcPr>
            <w:tcW w:w="10795" w:type="dxa"/>
          </w:tcPr>
          <w:p w:rsidR="00875A74" w:rsidRDefault="00875A74" w:rsidP="004574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36DE08" wp14:editId="1CF0B7B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266700</wp:posOffset>
                      </wp:positionV>
                      <wp:extent cx="1828800" cy="647700"/>
                      <wp:effectExtent l="0" t="0" r="0" b="0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182880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75A74" w:rsidRPr="00CF2C03" w:rsidRDefault="00875A74" w:rsidP="00875A74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F2C0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嘉義分部護理系碩士在職專班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6DE08" id="文字方塊 5" o:spid="_x0000_s1028" type="#_x0000_t202" style="position:absolute;left:0;text-align:left;margin-left:14.7pt;margin-top:21pt;width:2in;height:51pt;rotation:180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" filled="f" stroked="f">
                      <v:textbox>
                        <w:txbxContent>
                          <w:p w:rsidR="00875A74" w:rsidRPr="00CF2C03" w:rsidRDefault="00875A74" w:rsidP="00875A7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2C03"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嘉義分部護理系碩士在職專班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5A74" w:rsidTr="004574BF">
        <w:trPr>
          <w:trHeight w:val="1644"/>
        </w:trPr>
        <w:tc>
          <w:tcPr>
            <w:tcW w:w="10795" w:type="dxa"/>
          </w:tcPr>
          <w:p w:rsidR="00875A74" w:rsidRDefault="00875A74" w:rsidP="004574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A4F3A8" wp14:editId="5D243717">
                      <wp:simplePos x="0" y="0"/>
                      <wp:positionH relativeFrom="column">
                        <wp:posOffset>2666365</wp:posOffset>
                      </wp:positionH>
                      <wp:positionV relativeFrom="paragraph">
                        <wp:posOffset>624205</wp:posOffset>
                      </wp:positionV>
                      <wp:extent cx="3076575" cy="695325"/>
                      <wp:effectExtent l="0" t="0" r="0" b="9525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6575" cy="695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75A74" w:rsidRPr="00CF2C03" w:rsidRDefault="00875A74" w:rsidP="00875A74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論文研究計畫審查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4F3A8" id="文字方塊 4" o:spid="_x0000_s1029" type="#_x0000_t202" style="position:absolute;left:0;text-align:left;margin-left:209.95pt;margin-top:49.15pt;width:242.2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" filled="f" stroked="f">
                      <v:textbox>
                        <w:txbxContent>
                          <w:p w:rsidR="00875A74" w:rsidRPr="00CF2C03" w:rsidRDefault="00875A74" w:rsidP="00875A7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論文研究計畫審查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9C3D286" wp14:editId="4870349F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199390</wp:posOffset>
                  </wp:positionV>
                  <wp:extent cx="1614170" cy="994410"/>
                  <wp:effectExtent l="0" t="0" r="5080" b="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長庚技術學院標準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9F9EB7" wp14:editId="6D989BFC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139065</wp:posOffset>
                      </wp:positionV>
                      <wp:extent cx="1828800" cy="647700"/>
                      <wp:effectExtent l="0" t="0" r="0" b="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75A74" w:rsidRPr="00CF2C03" w:rsidRDefault="00875A74" w:rsidP="00875A74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F2C0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noProof/>
                                      <w:sz w:val="56"/>
                                      <w:szCs w:val="72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嘉義分部護理系碩士在職專班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F9EB7" id="文字方塊 3" o:spid="_x0000_s1030" type="#_x0000_t202" style="position:absolute;left:0;text-align:left;margin-left:128.75pt;margin-top:10.95pt;width:2in;height:51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" filled="f" stroked="f">
                      <v:textbox>
                        <w:txbxContent>
                          <w:p w:rsidR="00875A74" w:rsidRPr="00CF2C03" w:rsidRDefault="00875A74" w:rsidP="00875A7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2C03"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sz w:val="56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嘉義分部護理系碩士在職專班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5A74" w:rsidTr="008B3328">
        <w:trPr>
          <w:trHeight w:val="3855"/>
        </w:trPr>
        <w:tc>
          <w:tcPr>
            <w:tcW w:w="10795" w:type="dxa"/>
          </w:tcPr>
          <w:p w:rsidR="00875A74" w:rsidRDefault="00E150F8" w:rsidP="004574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CE6BB51" wp14:editId="7AACDA94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375920</wp:posOffset>
                      </wp:positionV>
                      <wp:extent cx="6057900" cy="2438400"/>
                      <wp:effectExtent l="0" t="0" r="0" b="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7900" cy="243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75A74" w:rsidRPr="009C3835" w:rsidRDefault="00875A74" w:rsidP="00875A74">
                                  <w:pPr>
                                    <w:spacing w:after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pacing w:val="400"/>
                                      <w:sz w:val="260"/>
                                      <w:szCs w:val="260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3835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pacing w:val="400"/>
                                      <w:sz w:val="260"/>
                                      <w:szCs w:val="260"/>
                                      <w:lang w:eastAsia="zh-T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櫻桃子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6BB51" id="文字方塊 7" o:spid="_x0000_s1031" type="#_x0000_t202" style="position:absolute;left:0;text-align:left;margin-left:-3.4pt;margin-top:29.6pt;width:477pt;height:19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" filled="f" stroked="f">
                      <v:textbox>
                        <w:txbxContent>
                          <w:p w:rsidR="00875A74" w:rsidRPr="009C3835" w:rsidRDefault="00875A74" w:rsidP="00875A74">
                            <w:pPr>
                              <w:spacing w:after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pacing w:val="400"/>
                                <w:sz w:val="260"/>
                                <w:szCs w:val="260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3835">
                              <w:rPr>
                                <w:rFonts w:ascii="微軟正黑體" w:eastAsia="微軟正黑體" w:hAnsi="微軟正黑體" w:hint="eastAsia"/>
                                <w:b/>
                                <w:spacing w:val="400"/>
                                <w:sz w:val="260"/>
                                <w:szCs w:val="260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櫻桃子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5A74" w:rsidTr="004574BF">
        <w:trPr>
          <w:trHeight w:val="1644"/>
        </w:trPr>
        <w:tc>
          <w:tcPr>
            <w:tcW w:w="10795" w:type="dxa"/>
          </w:tcPr>
          <w:p w:rsidR="00875A74" w:rsidRDefault="00875A74" w:rsidP="004574BF"/>
        </w:tc>
      </w:tr>
    </w:tbl>
    <w:p w:rsidR="006038A7" w:rsidRPr="00AE12F9" w:rsidRDefault="001D336F" w:rsidP="008B3328">
      <w:pPr>
        <w:spacing w:after="0" w:line="240" w:lineRule="exact"/>
        <w:rPr>
          <w:noProof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625CFF" wp14:editId="45969534">
                <wp:simplePos x="0" y="0"/>
                <wp:positionH relativeFrom="column">
                  <wp:posOffset>4821555</wp:posOffset>
                </wp:positionH>
                <wp:positionV relativeFrom="paragraph">
                  <wp:posOffset>-902476</wp:posOffset>
                </wp:positionV>
                <wp:extent cx="2329815" cy="182880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8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5A74" w:rsidRPr="009C3835" w:rsidRDefault="00875A74" w:rsidP="00875A74">
                            <w:pPr>
                              <w:spacing w:after="0"/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spacing w:val="100"/>
                                <w:sz w:val="144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3835">
                              <w:rPr>
                                <w:rFonts w:ascii="微軟正黑體" w:eastAsia="微軟正黑體" w:hAnsi="微軟正黑體" w:cs="Times New Roman"/>
                                <w:b/>
                                <w:spacing w:val="100"/>
                                <w:sz w:val="144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委員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25CFF" id="文字方塊 28" o:spid="_x0000_s1032" type="#_x0000_t202" style="position:absolute;left:0;text-align:left;margin-left:379.65pt;margin-top:-71.05pt;width:183.45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" filled="f" stroked="f">
                <v:textbox style="mso-fit-shape-to-text:t">
                  <w:txbxContent>
                    <w:p w:rsidR="00875A74" w:rsidRPr="009C3835" w:rsidRDefault="00875A74" w:rsidP="00875A74">
                      <w:pPr>
                        <w:spacing w:after="0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spacing w:val="100"/>
                          <w:sz w:val="144"/>
                          <w:szCs w:val="72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3835">
                        <w:rPr>
                          <w:rFonts w:ascii="微軟正黑體" w:eastAsia="微軟正黑體" w:hAnsi="微軟正黑體" w:cs="Times New Roman"/>
                          <w:b/>
                          <w:spacing w:val="100"/>
                          <w:sz w:val="144"/>
                          <w:szCs w:val="72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委員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4A5CE5" wp14:editId="43DAA438">
                <wp:simplePos x="0" y="0"/>
                <wp:positionH relativeFrom="column">
                  <wp:posOffset>-123825</wp:posOffset>
                </wp:positionH>
                <wp:positionV relativeFrom="paragraph">
                  <wp:posOffset>-9775548</wp:posOffset>
                </wp:positionV>
                <wp:extent cx="1828800" cy="182880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75A74" w:rsidRPr="009C3835" w:rsidRDefault="00875A74" w:rsidP="00875A74">
                            <w:pPr>
                              <w:spacing w:after="0"/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spacing w:val="100"/>
                                <w:sz w:val="144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3835">
                              <w:rPr>
                                <w:rFonts w:ascii="微軟正黑體" w:eastAsia="微軟正黑體" w:hAnsi="微軟正黑體" w:cs="Times New Roman"/>
                                <w:b/>
                                <w:spacing w:val="100"/>
                                <w:sz w:val="144"/>
                                <w:szCs w:val="7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委員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A5CE5" id="文字方塊 11" o:spid="_x0000_s1033" type="#_x0000_t202" style="position:absolute;left:0;text-align:left;margin-left:-9.75pt;margin-top:-769.75pt;width:2in;height:2in;rotation:180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" filled="f" stroked="f">
                <v:textbox style="mso-fit-shape-to-text:t">
                  <w:txbxContent>
                    <w:p w:rsidR="00875A74" w:rsidRPr="009C3835" w:rsidRDefault="00875A74" w:rsidP="00875A74">
                      <w:pPr>
                        <w:spacing w:after="0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spacing w:val="100"/>
                          <w:sz w:val="144"/>
                          <w:szCs w:val="72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3835">
                        <w:rPr>
                          <w:rFonts w:ascii="微軟正黑體" w:eastAsia="微軟正黑體" w:hAnsi="微軟正黑體" w:cs="Times New Roman"/>
                          <w:b/>
                          <w:spacing w:val="100"/>
                          <w:sz w:val="144"/>
                          <w:szCs w:val="72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委員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38A7" w:rsidRPr="00AE12F9" w:rsidSect="008B33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567" w:bottom="1134" w:left="567" w:header="709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5808" w:rsidRDefault="00EF5808" w:rsidP="002E635C">
      <w:r>
        <w:separator/>
      </w:r>
    </w:p>
  </w:endnote>
  <w:endnote w:type="continuationSeparator" w:id="0">
    <w:p w:rsidR="00EF5808" w:rsidRDefault="00EF5808" w:rsidP="002E6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478" w:rsidRDefault="0007147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E39" w:rsidRPr="00CA2370" w:rsidRDefault="00526DC8" w:rsidP="00071478">
    <w:pPr>
      <w:pStyle w:val="ac"/>
      <w:tabs>
        <w:tab w:val="left" w:pos="6690"/>
      </w:tabs>
      <w:rPr>
        <w:lang w:eastAsia="zh-TW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6821B3DC" wp14:editId="6FFE0005">
              <wp:simplePos x="0" y="0"/>
              <wp:positionH relativeFrom="column">
                <wp:posOffset>4621530</wp:posOffset>
              </wp:positionH>
              <wp:positionV relativeFrom="paragraph">
                <wp:posOffset>-1525905</wp:posOffset>
              </wp:positionV>
              <wp:extent cx="2758431" cy="2459493"/>
              <wp:effectExtent l="0" t="0" r="0" b="0"/>
              <wp:wrapNone/>
              <wp:docPr id="48" name="手繪多邊形：圖形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758431" cy="2459493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>
                        <a:gsLst>
                          <a:gs pos="53100">
                            <a:srgbClr val="CFB8E2"/>
                          </a:gs>
                          <a:gs pos="0">
                            <a:srgbClr val="9664C0"/>
                          </a:gs>
                          <a:gs pos="100000">
                            <a:srgbClr val="9664C0"/>
                          </a:gs>
                        </a:gsLst>
                        <a:path path="circle">
                          <a:fillToRect l="100000" b="100000"/>
                        </a:path>
                      </a:gra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6E7BC0EF" id="手繪多邊形：圖形 18" o:spid="_x0000_s1026" style="position:absolute;margin-left:363.9pt;margin-top:-120.15pt;width:217.2pt;height:193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64c0" stroked="f">
              <v:fill color2="#cfb8e2" focusposition="1" focussize="" focus="53%" type="gradientRadial"/>
              <v:stroke joinstyle="miter"/>
              <v:path arrowok="t" o:connecttype="custom" o:connectlocs="1499683,2446154;1486791,2452426;1487563,2452725;1606873,2382485;1565192,2391452;1502670,2398625;1499693,2391452;1543359,2387865;1606873,2382485;1715292,2373098;1712748,2373748;1714052,2373518;937496,2359619;981658,2369931;1000514,2370827;1053111,2394142;1076929,2398625;1078418,2399074;1083876,2394142;1104716,2399522;1125557,2404005;1166620,2412634;1167238,2412076;1214873,2419249;1237698,2422836;1260524,2424629;1307166,2426423;1370680,2425525;1373437,2425525;1379612,2422387;1393506,2418352;1407647,2418128;1417323,2419248;1419928,2425525;1442133,2425525;1435187,2434492;1431217,2438976;1418315,2444356;1394497,2444356;1363733,2442563;1297242,2440770;1247622,2437183;1203956,2431803;1160290,2425525;1093800,2416559;1042195,2401315;1042792,2400924;1012423,2392349;985627,2381588;954863,2372622;923107,2362758;937496,2359619;1521675,2340395;1506513,2342486;1401651,2347270;1436178,2351100;1445111,2349307;1506640,2343031;1516765,2341251;1615890,2327403;1564390,2334504;1582062,2334960;1607493,2330701;1803886,2325329;1642359,2364195;1724100,2347739;768292,2307163;882418,2351100;923107,2362758;953871,2372621;984636,2381588;1011430,2392348;1005476,2396832;989597,2394141;933031,2375311;905243,2365447;877456,2354687;840737,2343031;808980,2330477;784170,2318820;768292,2307163;814935,2284747;869517,2309854;862571,2313441;799057,2285643;814935,2284747;613477,2223772;680960,2257846;694854,2272193;663097,2256949;639279,2243499;613477,2223772;731812,2200764;731821,2201019;735173,2204684;735542,2203148;2181108,2141903;2177504,2142174;2117960,2180732;2059407,2209425;2017726,2231842;1994902,2240809;1971084,2249776;1942304,2263226;1920471,2274883;1888714,2286540;1855965,2297300;1847033,2305370;1833140,2309854;1798406,2315234;1753747,2327788;1713059,2339444;1668401,2351101;1612826,2363655;1534427,2375311;1532442,2378002;1494746,2386517;1495724,2386969;1537585,2377512;1538396,2375311;1616797,2363655;1672371,2351101;1717029,2339444;1757718,2327788;1802376,2315234;1837110,2309854;1813597,2322601;1814284,2322407;1839095,2308957;1852989,2304474;1853914,2304242;1859935,2298197;1892685,2287436;1924442,2275780;1946275,2264123;1975054,2250673;1998871,2241706;2015204,2235290;2023682,2230049;2065363,2207632;2123914,2178938;479333,2129503;483101,2132423;484386,2133015;2187768,2106095;2187428,2106307;2187428,2106563;2189005,2106766;2189413,2106307;2209208,2092710;2203349,2096367;2202313,2097340;2206331,2095016;398302,2047544;435781,2087415;406064,2055195;2279474,2047518;2279385,2047546;2278729,2051609;2262851,2067750;2243994,2086579;2245131,2086342;2262851,2068646;2278729,2052506;2279474,2047518;495301,2027327;497266,2029487;497365,2029192;348506,2006774;374308,2022018;375575,2023366;387333,2025717;414003,2048022;450723,2074922;466601,2094649;475532,2104513;513244,2133207;502328,2141277;467208,2106017;465609,2106307;465609,2106307;498845,2139673;502328,2141277;513245,2133207;607522,2200458;588667,2205838;595614,2210322;567826,2211218;549963,2200458;533093,2188801;491412,2157417;452708,2126034;416981,2094649;400111,2079406;384232,2063266;390187,2056092;410035,2072233;431868,2087476;458662,2113480;460940,2115245;431868,2087476;411027,2072233;391179,2056092;369346,2031881;348506,2006774;2534769,1864202;2534266,1864397;2523426,1887902;2524350,1751866;2498051,1786190;2485149,1807711;2472248,1827438;2441483,1864202;2414689,1900966;2390871,1930557;2388884,1931653;2387259,1933829;2389878,1932350;2413696,1902760;2440491,1865996;2471255,1829232;2484157,1809505;2497058,1787985;2523853,1753014;2603617,1748754;2595306,1765567;2577443,1797848;2595306,1765567;2603617,1748754;2627063,1739564;2614161,1774534;2591336,1812195;2568511,1850752;2547671,1874962;2561564,1849855;2573473,1824748;2582404,1811298;2594313,1793365;2605230,1775431;2627063,1739564;2562827,1662701;2538739,1701006;2538296,1701927;2562556,1663345;2576038,1575942;2547086,1647415;2486183,1759897;2477266,1772635;2477210,1772741;2456369,1805021;2435529,1839992;2411711,1866893;2391863,1897380;2274759,2016638;2236055,2046229;2232342,2048780;2230739,2050245;2214556,2062166;2201322,2075819;2152693,2108997;2145074,2113345;2124378,2128590;2121389,2130344;2116967,2134104;2078264,2157418;2039559,2178938;2035130,2180967;2008924,2196347;2000799,2200049;1992917,2204942;1966122,2218392;1941087,2227263;1885286,2252694;1754377,2296810;1663153,2318004;1736877,2305370;1750771,2302679;1795428,2288333;1823216,2280263;1867874,2259639;1918486,2243498;1950913,2232009;1965130,2224669;1978029,2221083;1995894,2212115;2000587,2209168;2012765,2198665;2039559,2184318;2070043,2170817;2081240,2164590;2119945,2141277;2136815,2126930;2155671,2116170;2204298,2082993;2239033,2053402;2277736,2023812;2394840,1904552;2410956,1879798;2411711,1877652;2437513,1841785;2445453,1831025;2456009,1817795;2459346,1812195;2480186,1779914;2520875,1703696;2560571,1622098;2572232,1588920;2684621,1496562;2681645,1498356;2681645,1498356;2693995,1443420;2693639,1445006;2696530,1448142;2705462,1457108;2711417,1453522;2711567,1452834;2707447,1455315;2697523,1447244;2685149,1341559;2684457,1341594;2683201,1341657;2683629,1345920;2682637,1368337;2678668,1381787;2654850,1415861;2648896,1445452;2642941,1455315;2633017,1498356;2622100,1532430;2610192,1565607;2603245,1591611;2595306,1618511;2601638,1609612;2607215,1590714;2612176,1563813;2624085,1530636;2635002,1496562;2644926,1453522;2650881,1443658;2656835,1414068;2680653,1379994;2664774,1449038;2652865,1506426;2626070,1579953;2620769,1587404;2618503,1598560;2611184,1617615;2583397,1672312;2570495,1701006;2562556,1716250;2552632,1732390;2525838,1775431;2497058,1817575;2460339,1874066;2419650,1929661;2392856,1961044;2364076,1991531;2354152,2004085;2343236,2016638;2326364,2029192;2298772,2056796;2299569,2059679;2270790,2086579;2240025,2106307;2215215,2124240;2191712,2139759;2195367,2139484;2221170,2122447;2245980,2104513;2276744,2084786;2305524,2057886;2304531,2054299;2332319,2026502;2349190,2013949;2360106,2001395;2370030,1988842;2398810,1958354;2425605,1926970;2466294,1871376;2503012,1814885;2531792,1772741;2558587,1729700;2568511,1713560;2576450,1698316;2589352,1669623;2617139,1614925;2628055,1578161;2654850,1504633;2666759,1447245;2682637,1378200;2686217,1366072;2683629,1365647;2684621,1343230;2706454,1322606;2694897,1366113;2694898,1366113;2706455,1322607;2715386,1313639;2709432,1325297;2709432,1325297;2708067,1349731;2707447,1372820;2697523,1400412;2697523,1403564;2709432,1372820;2711417,1325296;2716044,1316238;2672712,1275081;2666209,1288971;2663781,1309156;2660650,1299726;2659505,1301057;2662789,1310950;2660805,1325297;2664774,1336953;2667851,1336799;2665766,1330676;2667751,1316329;2672712,1275081;2756075,1250871;2758060,1251768;2757067,1289428;2758060,1315433;2755082,1362956;2752106,1389857;2743174,1429311;2740197,1462489;2725310,1523463;2711417,1576367;2686607,1586231;2688592,1580851;2692561,1543190;2707447,1503736;2719356,1497460;2719356,1497459;2732258,1429311;2739204,1397030;2745158,1363853;2750121,1332469;2752106,1302879;2753098,1277772;2755082,1264321;2756075,1250871;139771,835110;140265,835333;140312,835208;199645,706586;177813,743349;159949,756800;159907,757659;158179,791986;158228,791904;159949,757696;177813,744245;199645,707482;200389,707930;200761,707258;211553,628574;197660,637541;176820,676995;181587,680441;181743,679836;177813,676995;198652,637541;210955,629601;287969,577463;286715,578370;281394,596854;278045,606157;186744,756800;173842,793563;161933,831224;136131,910132;119260,963933;111321,1004284;107351,1024908;104374,1045532;95443,1101126;92465,1135200;97427,1171067;99753,1151524;99412,1145063;103382,1107402;112313,1051808;119397,1044127;129683,981927;129184,971107;138989,945711;144822,924389;143078,928066;137124,926272;122237,964830;123230,986351;116283,1027598;115291,1034772;105367,1045532;108343,1024908;112313,1004284;120252,963933;137124,910132;162926,831224;174835,793563;187736,756800;279037,606157;287969,577463;305833,487795;305832,487795;310793,491382;310793,491381;484656,360132;484466,360270;483887,360860;475780,368536;473731,371230;472393,372596;466601,380193;406065,444754;389194,462688;372324,481518;297754,555987;373315,480622;390186,461791;407057,443857;467593,379296;473731,371230;483887,360860;509848,298300;501283,300996;494913,303133;493397,304871;482480,313838;454692,329978;435837,348809;417974,367639;406065,377503;405660,377045;394404,389272;375300,410681;344536,441168;349498,446547;349593,446472;345528,442064;376292,411577;407057,377503;418966,367640;436829,348809;455684,329979;483472,313839;494389,304872;506297,300837;510057,299783;1947266,136296;1997878,156919;2019711,173059;1971084,151539;1947266,136296;1782528,70837;1822224,78907;1877798,104014;1782528,70837;1185102,64897;1164261,67251;1119602,72631;1075937,81598;1057082,86978;1035249,92358;987474,100838;978681,104015;918145,122845;858601,144365;816920,161403;789133,171266;720656,199960;687908,218791;656151,237620;605538,271694;557902,305768;512312,341703;516221,346119;525897,340123;534133,334576;563857,311148;611492,277074;662104,243000;693861,224170;726611,205340;795086,176646;821882,164092;863562,147055;923107,125535;983643,106705;1009072,102192;1021356,98399;1188555,65808;1540008,45618;1561221,47524;1590001,56491;1568168,53801;1522518,45730;1540008,45618;1655500,38557;1696188,41246;1745808,59180;1684279,49317;1655500,38557;1323541,38333;1208919,43937;1129526,53800;1091815,62767;1059065,73527;1013415,78907;840737,138985;778216,164092;759360,170369;742489,178439;710732,193682;661112,216996;623401,243897;514237,321011;491423,338936;469105,357348;469578,357776;297893,539802;263158,582843;247280,608847;231401,633057;201629,683271;169244,729381;168880,730796;157963,757696;150024,770250;148039,772043;139232,798495;137124,814188;135139,836604;121245,873369;108343,910132;94450,963933;86510,1013251;81549,1062568;88495,1028494;89139,1025682;90480,1012354;98419,963037;100905,963786;101121,962953;98420,962140;112314,908339;125215,871574;139045,834979;138116,834811;140101,812394;151017,770250;158956,757696;159223,757041;169873,730796;202622,684168;232394,633954;248273,609744;264151,583740;298886,540699;470571,358673;516221,321012;625386,243898;663097,216997;712717,193683;744474,178439;761345,170370;780201,164092;842722,138985;1015401,78908;1061051,73528;1093800,62768;1131511,53801;1210903,43937;1325526,38669;1417657,41462;1462974,0;1509616,2690;1557252,7173;1589008,14347;1609849,23314;1635652,18830;1674355,26900;1698173,33177;1697181,34074;1696188,40350;1655500,37661;1641606,34074;1627713,31383;1600917,26003;1574123,20623;1546336,17036;1515572,17036;1490761,17036;1452058,17036;1450240,16512;1433202,24210;1439156,33177;1498700,43937;1472203,44355;1472650,44386;1500685,43937;1524503,46627;1570153,54697;1591986,57388;1628706,64561;1666417,71735;1703135,79804;1739855,89668;1757718,94151;1775581,99531;1775811,99721;1788622,101717;1819665,112140;1824001,118077;1825201,118362;1852989,128225;1876806,137192;1900624,147056;1918487,156023;1930396,161403;1943297,167679;1986963,190097;2042537,222377;2071317,240311;2072150,240848;2086858,248922;2646911,1200657;2646491,1208161;2657827,1209624;2668743,1216798;2673705,1241008;2692560,1269701;2700501,1270354;2700501,1263425;2708568,1243176;2708439,1239215;2716378,1215004;2727295,1215004;2744165,1205141;2746150,1244595;2741189,1263425;2735234,1281359;2732257,1310950;2731265,1326193;2729280,1341437;2725048,1343986;2725310,1345023;2729364,1342581;2731265,1327986;2732257,1312743;2735234,1283152;2741189,1265218;2746150,1246389;2754089,1251769;2753098,1265218;2751113,1278669;2750120,1303776;2748135,1333366;2743174,1364751;2737219,1397927;2730272,1430208;2717371,1498356;2705462,1504633;2690576,1544087;2686606,1581748;2684621,1587128;2667751,1628375;2662788,1631962;2641948,1675899;2663781,1631962;2668743,1628375;2636986,1709973;2620116,1718043;2616617,1724367;2617139,1725216;2621108,1718043;2637979,1709973;2626070,1740460;2604237,1776327;2593321,1794261;2581412,1812195;2572480,1825644;2559580,1851649;2545686,1876756;2523853,1903656;2502020,1928763;2502930,1927071;2478201,1957457;2424612,2010362;2414060,2025029;2424612,2011258;2478201,1958353;2437513,2013948;2416548,2033787;2399718,2044966;2398809,2046229;2388287,2053543;2387893,2056092;2341250,2099133;2291630,2140380;2289334,2141885;2272775,2161004;2233078,2187904;2195977,2213046;2195844,2213192;2233078,2188801;2272775,2161901;2240025,2191491;2213354,2207183;2194905,2214224;2194374,2214806;2174526,2226462;2167046,2229594;2148229,2243387;2129869,2255156;2102081,2271296;2093150,2272193;2083222,2276180;2081679,2277238;2094142,2273089;2103074,2272193;2067348,2296403;2044522,2307164;2021697,2317027;2005575,2319212;2002841,2320614;1927418,2350204;1923573,2350994;1900624,2364551;1913525,2368138;1865889,2386969;1869859,2374415;1853981,2379795;1839095,2384278;1808330,2393245;1804220,2388787;1789474,2391452;1771611,2395038;1734892,2403109;1733681,2403617;1768634,2395934;1786497,2392348;1801383,2389658;1807337,2394141;1838102,2385174;1852988,2380691;1868866,2375311;1864896,2387865;1823216,2405798;1821172,2405282;1792452,2415661;1768634,2421939;1732907,2430008;1718146,2428888;1687270,2434316;1686264,2436286;1603895,2450633;1585039,2446149;1569160,2446149;1541373,2454219;1516564,2456013;1491753,2456909;1489058,2455866;1466447,2459487;1439156,2455115;1440149,2454219;1445111,2447942;1422286,2445252;1433202,2439872;1465952,2438975;1497708,2438079;1543358,2438975;1575115,2436286;1634659,2424628;1674355,2416559;1704127,2415661;1706198,2414793;1677333,2415662;1637637,2423732;1578093,2435389;1546336,2438079;1500685,2437183;1468928,2438079;1436178,2438976;1437171,2435389;1444118,2426423;1749778,2380691;1957190,2309854;2011772,2283850;2042537,2269503;2074294,2254260;2133838,2221979;2181473,2188801;2270790,2126034;2295599,2108100;2319417,2089270;2355143,2059679;2370030,2037262;2391413,2019552;2391585,2018439;2371023,2035469;2356136,2057886;2320410,2087477;2296592,2106307;2271783,2124240;2182466,2187008;2134831,2220186;2075287,2252466;2043530,2267709;2012765,2282056;1958183,2308061;1750771,2378898;1445111,2424629;1422286,2424629;1419308,2417456;1395490,2416559;1373658,2424629;1310144,2425525;1263501,2423732;1240676,2421939;1217851,2418352;1231600,2405101;1228767,2405798;1177539,2397227;1175177,2397729;1076930,2381588;1038225,2374415;1004484,2369035;963796,2351997;913183,2334961;860586,2316130;869517,2309854;906236,2316130;922115,2328684;976696,2343031;1084869,2368138;1111663,2372622;1140443,2377105;1172200,2383382;1207196,2390219;1209911,2389658;1242660,2394142;1243652,2392349;1291288,2394142;1299227,2395038;1372665,2395038;1426254,2396832;1489768,2392349;1497707,2392349;1500685,2399522;1563206,2392349;1604887,2383382;1628705,2379795;1643591,2378002;1676340,2370828;1703135,2365448;1729930,2359171;1779079,2351485;1785505,2349308;1733900,2357378;1707105,2363655;1680311,2369035;1647561,2376208;1632675,2378002;1608858,2381588;1544351,2386969;1500685,2390555;1492746,2390555;1429232,2395038;1375642,2393245;1302205,2393245;1294265,2392349;1263501,2380691;1246630,2390555;1246587,2390632;1260524,2382485;1291289,2394141;1243653,2392348;1244028,2392128;1212888,2387865;1176170,2380691;1144413,2374415;1115633,2369931;1088838,2365448;980666,2340341;926084,2325994;910206,2313441;873486,2307163;818905,2282056;803026,2282953;746459,2256949;736535,2240809;738520,2239913;773254,2256949;807988,2273987;817912,2268606;777224,2244396;743482,2230946;696839,2206735;657143,2183421;594622,2159211;570804,2141278;575766,2139484;599583,2145761;549963,2099133;522176,2078510;496373,2057886;463625,2033676;415989,1986151;412721,1976922;403087,1968217;370339,1935937;366369,1919797;353467,1903656;351931,1901479;336596,1891999;306824,1853442;289954,1817575;287969,1817575;265144,1778121;243311,1738667;220485,1692936;199645,1646309;220485,1677692;241326,1717146;248273,1738667;251143,1742471;247610,1725870;238393,1710758;223392,1680277;205599,1653481;183766,1599680;165063,1544533;158919,1528451;132167,1431969;120337,1361928;120252,1363853;121245,1378200;126207,1411378;132161,1445452;122237,1415861;115291,1378200;107351,1378200;102389,1344126;95443,1322606;89488,1301983;72617,1285843;67655,1285843;62693,1263425;60708,1234731;64678,1194381;66662,1180034;70042,1170194;68399,1147753;70632,1114576;74602,1107851;74602,1103816;66662,1117266;59716,1108299;46814,1092159;44458,1079382;43838,1080502;39868,1116369;36890,1152236;33914,1180034;33914,1237421;34905,1267012;36890,1296602;27959,1324399;25974,1324399;20020,1270599;20020,1215004;24981,1171963;33909,1180029;25974,1171067;23990,1138787;25974,1089469;26966,1076019;29944,1053601;41853,1013251;47786,986446;45822,980073;38875,1015941;26966,1056292;23990,1078708;22997,1092159;21012,1141476;22997,1173757;18035,1216798;18035,1272392;23990,1326193;25974,1326193;38875,1377304;45822,1419448;60708,1462489;84154,1555043;86200,1572781;90481,1572781;112314,1620305;120253,1644516;105367,1623891;89488,1591611;88496,1600578;79862,1576395;73610,1577264;66662,1556641;42845,1507323;27959,1463386;26966,1426621;20020,1383580;15057,1340540;4142,1309156;11088,1142373;18035,1099333;12081,1076019;23990,1011458;26966,996214;34905,944206;55746,906545;50784,957657;55744,948896;58723,927954;59716,904752;68647,875161;82541,830327;99412,784597;100676,783312;108344,746936;119260,720932;132162,699411;157964,654577;178804,614227;208577,562219;230409,539802;248273,508418;263159,488691;279038,481518;283007,476138;298886,447444;329650,415163;330487,428656;328243,434327;360414,404403;376292,385573;397133,367640;398928,369443;398126,368536;423928,345222;449731,323702;477518,296801;516221,270797;557902,243000;582823,227291;599583,213409;629355,197269;661112,182026;665316,180073;676123,170482;693862,158712;713338,149745;727116,146880;729588,145262;999521,46627;1009536,44659;1037232,35866;1056337,32392;1066298,32315;1069982,31383;1296250,4483;1360508,4259;1429232,5379;1430512,6246;1463967,2690;1494731,7173;1525496,12553;1541368,15813;1524503,11656;1493738,6276;1462974,1793;14629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</v:shape>
          </w:pict>
        </mc:Fallback>
      </mc:AlternateContent>
    </w:r>
    <w:r w:rsidR="00BE6E39" w:rsidRPr="00CA2370">
      <w:rPr>
        <w:rFonts w:hint="eastAsia"/>
        <w:noProof/>
        <w:lang w:val="zh-TW" w:eastAsia="zh-TW" w:bidi="zh-TW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393E828" wp14:editId="0C3E295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91272" cy="1536192"/>
              <wp:effectExtent l="0" t="0" r="0" b="6985"/>
              <wp:wrapNone/>
              <wp:docPr id="1321" name="矩形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91272" cy="1536192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FFFFF"/>
                          </a:gs>
                          <a:gs pos="100000">
                            <a:srgbClr val="E8D7F1"/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9B9C4B" id="矩形 18" o:spid="_x0000_s1026" style="position:absolute;margin-left:0;margin-top:0;width:621.35pt;height:120.95pt;z-index:-2516172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" stroked="f">
              <v:fill color2="#e8d7f1" rotate="t" focus="100%" type="gradient"/>
              <v:textbox inset=",7.2pt,,7.2pt"/>
              <w10:wrap anchorx="page" anchory="page"/>
            </v:rect>
          </w:pict>
        </mc:Fallback>
      </mc:AlternateContent>
    </w:r>
    <w:r w:rsidR="00071478">
      <w:rPr>
        <w:lang w:eastAsia="zh-TW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730" w:rsidRDefault="000D3730">
    <w:pPr>
      <w:pStyle w:val="ac"/>
    </w:pPr>
    <w:r>
      <w:rPr>
        <w:noProof/>
        <w:lang w:val="zh-TW" w:eastAsia="zh-TW" w:bidi="zh-TW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4ECBB5D1" wp14:editId="77A1FFBA">
              <wp:simplePos x="0" y="0"/>
              <wp:positionH relativeFrom="page">
                <wp:posOffset>-165100</wp:posOffset>
              </wp:positionH>
              <wp:positionV relativeFrom="page">
                <wp:posOffset>9918700</wp:posOffset>
              </wp:positionV>
              <wp:extent cx="8013700" cy="391160"/>
              <wp:effectExtent l="0" t="3175" r="0" b="0"/>
              <wp:wrapNone/>
              <wp:docPr id="2" name="矩形 2" descr="頁面框線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13700" cy="39116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04D710" id="矩形 2" o:spid="_x0000_s1026" alt="頁面框線" style="position:absolute;margin-left:-13pt;margin-top:781pt;width:631pt;height:30.8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" fillcolor="#ed6566 [3206]" stroked="f" strokecolor="#4a7ebb" strokeweight="1.5pt">
              <v:shadow opacity="22938f" offset="0"/>
              <v:textbox inset=",7.2pt,,7.2pt"/>
              <w10:wrap anchorx="page" anchory="page"/>
              <w10:anchorlock/>
            </v:rect>
          </w:pict>
        </mc:Fallback>
      </mc:AlternateContent>
    </w:r>
    <w:r>
      <w:rPr>
        <w:noProof/>
        <w:lang w:val="zh-TW" w:eastAsia="zh-TW" w:bidi="zh-TW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5751FF8E" wp14:editId="1CDC6B9F">
              <wp:simplePos x="0" y="0"/>
              <wp:positionH relativeFrom="page">
                <wp:posOffset>7326630</wp:posOffset>
              </wp:positionH>
              <wp:positionV relativeFrom="page">
                <wp:posOffset>7625715</wp:posOffset>
              </wp:positionV>
              <wp:extent cx="2267585" cy="2724785"/>
              <wp:effectExtent l="249555" t="5715" r="245110" b="3175"/>
              <wp:wrapNone/>
              <wp:docPr id="1" name="快取圖案 1" descr="抽象頁尾設計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672400">
                        <a:off x="0" y="0"/>
                        <a:ext cx="2267585" cy="2724785"/>
                      </a:xfrm>
                      <a:prstGeom prst="parallelogram">
                        <a:avLst>
                          <a:gd name="adj" fmla="val 43968"/>
                        </a:avLst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64F16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快取圖案 1" o:spid="_x0000_s1026" type="#_x0000_t7" alt="抽象頁尾設計" style="position:absolute;margin-left:576.9pt;margin-top:600.45pt;width:178.55pt;height:214.55pt;rotation:734440fd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" adj="9497" fillcolor="#6aaeda [3204]" stroked="f" strokecolor="#4a7ebb" strokeweight="1.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5808" w:rsidRDefault="00EF5808" w:rsidP="002E635C">
      <w:r>
        <w:separator/>
      </w:r>
    </w:p>
  </w:footnote>
  <w:footnote w:type="continuationSeparator" w:id="0">
    <w:p w:rsidR="00EF5808" w:rsidRDefault="00EF5808" w:rsidP="002E6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478" w:rsidRDefault="0007147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E39" w:rsidRPr="00CA2370" w:rsidRDefault="00526DC8" w:rsidP="0039189A">
    <w:pPr>
      <w:pStyle w:val="aa"/>
      <w:rPr>
        <w:lang w:eastAsia="zh-TW"/>
      </w:rPr>
    </w:pPr>
    <w:r w:rsidRPr="00565829">
      <w:rPr>
        <w:rFonts w:hint="eastAsia"/>
        <w:lang w:val="zh-TW" w:eastAsia="zh-TW" w:bidi="zh-TW"/>
      </w:rPr>
      <mc:AlternateContent>
        <mc:Choice Requires="wpg">
          <w:drawing>
            <wp:anchor distT="0" distB="0" distL="114300" distR="114300" simplePos="0" relativeHeight="251708416" behindDoc="1" locked="0" layoutInCell="1" allowOverlap="1" wp14:anchorId="08673C0D" wp14:editId="7B7785C1">
              <wp:simplePos x="0" y="0"/>
              <wp:positionH relativeFrom="column">
                <wp:posOffset>-893445</wp:posOffset>
              </wp:positionH>
              <wp:positionV relativeFrom="paragraph">
                <wp:posOffset>178435</wp:posOffset>
              </wp:positionV>
              <wp:extent cx="8566220" cy="11245215"/>
              <wp:effectExtent l="0" t="0" r="6350" b="0"/>
              <wp:wrapNone/>
              <wp:docPr id="38" name="群組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8566220" cy="11245215"/>
                        <a:chOff x="-219441" y="-456222"/>
                        <a:chExt cx="8566861" cy="11246627"/>
                      </a:xfrm>
                    </wpg:grpSpPr>
                    <wps:wsp>
                      <wps:cNvPr id="39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-219441" y="385894"/>
                          <a:ext cx="3417190" cy="29635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rgbClr val="BB8BD5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1041" y="27884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A206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2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7345047" y="1076743"/>
                          <a:ext cx="1002373" cy="11460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A206A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3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A6ECC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5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63799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6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731320" y="1735520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B8BD5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7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2148723" y="-456222"/>
                          <a:ext cx="2094115" cy="21292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5A206A"/>
                            </a:gs>
                            <a:gs pos="100000">
                              <a:srgbClr val="BB8BD5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8B9152" id="群組 3" o:spid="_x0000_s1026" style="position:absolute;margin-left:-70.35pt;margin-top:14.05pt;width:674.5pt;height:885.45pt;rotation:180;z-index:-251608064;mso-width-relative:margin;mso-height-relative:margin" coordorigin="-2194,-4562" coordsize="85668,11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L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v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Zc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O7PrdVF2qAvGODSFx2VgVXcXd3sFp6zOjlAOAVEskivsUDrG5arNHC945XfXMA++G0hk9J+g&#10;7mV/OqRkqgRRCLUNgfMHxaD7nuDsGV3kmGWmey12eUh4rQJmHUr/ZZjzs8R3u7seR0VNiH/geVio&#10;Fs7uG8Y/COAjzM9yfWoEeOu32kmM3TS2Pyga277pyqJsnET2yu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">
              <v:shape id="手繪多邊形：圖案 10" o:spid="_x0000_s1027" style="position:absolute;left:-2194;top:3858;width:34171;height:29636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bb8bd5" focusposition="1" focussize="" focus="100%" type="gradientRadial"/>
                <v:stroke joinstyle="miter"/>
                <v:path arrowok="t" o:connecttype="custom" o:connectlocs="1857832,2947491;1841862,2955048;1842818,2955408;1990621,2870772;1938986,2881576;1861532,2890220;1857845,2881576;1911939,2877255;1990621,2870772;2124934,2859461;2121779,2860244;2123396,2859967;1161386,2843220;1216094,2855646;1239453,2856725;1304611,2884818;1334117,2890220;1335963,2890761;1342723,2884818;1368540,2891301;1394358,2896703;1445229,2907100;1445993,2906428;1505005,2915071;1533281,2919393;1561557,2921554;1619339,2923715;1698021,2922634;1701436,2922634;1709086,2918852;1726298,2913990;1743817,2913720;1755804,2915070;1759030,2922634;1786538,2922634;1777933,2933438;1773015,2938841;1757032,2945324;1727527,2945324;1689416,2943163;1607045,2941002;1545575,2936680;1491481,2930198;1437387,2922634;1355017,2911829;1291088,2893462;1291828,2892990;1254206,2882658;1221012,2869692;1182901,2858887;1143560,2847002;1161386,2843220;1885078,2820056;1866294,2822575;1736389,2828340;1779162,2832955;1790227,2830794;1866450,2823232;1878993,2821088;2001792,2804401;1937992,2812958;1959885,2813507;1991389,2808375;2234684,2801902;2034582,2848734;2135844,2828905;951773,2780014;1093153,2832955;1143560,2847002;1181671,2858886;1219783,2869691;1252976,2882656;1245600,2888059;1225929,2884817;1155854,2862128;1121430,2850243;1087007,2837277;1041518,2823232;1002178,2808105;971443,2794059;951773,2780014;1009555,2753003;1077172,2783256;1068567,2787577;989885,2754083;1009555,2753003;759985,2679532;843585,2720589;860797,2737876;821456,2719508;791950,2703302;759985,2679532;906581,2651807;906592,2652115;910745,2656532;911202,2654681;2701992,2580883;2697528,2581210;2623764,2627670;2551228,2662244;2499593,2689255;2471317,2700060;2441812,2710864;2406158,2727072;2379111,2741117;2339770,2755164;2299201,2768129;2288135,2777853;2270924,2783256;2227895,2789738;2172571,2804865;2122166,2818910;2066842,2832957;1997996,2848083;1900873,2862128;1898415,2865370;1851718,2875630;1852927,2876175;1904785,2864780;1905791,2862128;2002915,2848083;2071761,2832957;2127084,2818910;2177490,2804865;2232813,2789738;2275843,2783256;2246714,2798616;2247566,2798382;2278301,2782175;2295513,2776773;2296659,2776494;2304118,2769209;2344689,2756244;2384030,2742198;2411077,2728152;2446729,2711945;2476235,2701141;2496468,2693410;2506971,2687094;2558606,2660084;2631140,2625509;593806,2565941;598473,2569460;600067,2570174;2710244,2537736;2709822,2537991;2709822,2538300;2711776,2538545;2712281,2537991;2736804,2521608;2729545,2526015;2728262,2527187;2733239,2524387;493423,2467186;539855,2515232;503039,2476405;2823850,2467154;2823740,2467188;2822927,2472084;2803257,2491532;2779897,2514221;2781306,2513937;2803257,2492612;2822927,2473164;2823850,2467154;613587,2442824;616022,2445429;616144,2445072;431735,2418060;463699,2436428;465269,2438053;479835,2440885;512874,2467761;558363,2500175;578033,2523945;589097,2535830;635815,2570405;622292,2580129;578785,2537643;576805,2537991;617977,2578196;622292,2580129;635816,2570405;752609,2651439;729251,2657921;737856,2663324;703433,2664404;681303,2651439;660404,2637393;608769,2599577;560822,2561761;516563,2523945;495664,2505578;475993,2486129;483370,2477486;507958,2496934;535005,2515301;568198,2546635;571020,2548762;535005,2515301;509187,2496934;484599,2477486;457552,2448313;431735,2418060;3140114,2246268;3139490,2246503;3126063,2274825;3127207,2110909;3094626,2152268;3078643,2178199;3062662,2201969;3024550,2246268;2991356,2290566;2961851,2326222;2959391,2327543;2957377,2330165;2960621,2328383;2990126,2292728;3023321,2248429;3061432,2204131;3077415,2180361;3093396,2154430;3126591,2112292;3254449,2096085;3238466,2138223;3210190,2183602;3181913,2230062;3156097,2259234;3173308,2228981;3188061,2198728;3199125,2182522;3213878,2160913;3227402,2139304;3254449,2096085;3174873,2003469;3145031,2049625;3144483,2050734;3174537,2004246;3191239,1898930;3155373,1985051;3079925,2120586;3068879,2135935;3068808,2136062;3042990,2174958;3017173,2217096;2987667,2249510;2963079,2286246;2818010,2429946;2770062,2465601;2765462,2468675;2763478,2470440;2743428,2484805;2727034,2501256;2666792,2541233;2657353,2546474;2631714,2564842;2628013,2566956;2622533,2571486;2574587,2599578;2526640,2625509;2521152,2627953;2488688,2646485;2478624,2650946;2468858,2656842;2435664,2673049;2404649,2683739;2335525,2714381;2173351,2767538;2060341,2793075;2151672,2777853;2168884,2774611;2224206,2757323;2258630,2747600;2313953,2722749;2376652,2703301;2416823,2689456;2434435,2680612;2450415,2676291;2472546,2665485;2478361,2661934;2493447,2649279;2526640,2631992;2564404,2615723;2578275,2608220;2626222,2580129;2647122,2562841;2670481,2549876;2730721,2509900;2773751,2474244;2821697,2438589;2966767,2294888;2986732,2265061;2987667,2262474;3019632,2219256;3029467,2206291;3042545,2190350;3046679,2183602;3072496,2144705;3122902,2052866;3172078,1954545;3186524,1914568;3325753,1803281;3322066,1805442;3322066,1805442;3337366,1739247;3336924,1741158;3340506,1744936;3351571,1755741;3358948,1751419;3359134,1750590;3354030,1753580;3341736,1743855;3326408,1616510;3325549,1616552;3323994,1616628;3324524,1621764;3323296,1648776;3318378,1664983;3288872,1706040;3281496,1741696;3274120,1753580;3261825,1805442;3248301,1846499;3233548,1886477;3224943,1917809;3215108,1950223;3222952,1939501;3229861,1916728;3236007,1884315;3250760,1844338;3264284,1803281;3276578,1751419;3283955,1739534;3291331,1703879;3320837,1662822;3301166,1746016;3286414,1815166;3253219,1903763;3246653,1912740;3243846,1926183;3234779,1949143;3200355,2015051;3184372,2049625;3174537,2067993;3162243,2087442;3129050,2139304;3093396,2190084;3047909,2258154;2997503,2325142;2964309,2362957;2928656,2399693;2916362,2414819;2902839,2429946;2881939,2445072;2847757,2478333;2848744,2481808;2813092,2514221;2774980,2537991;2744245,2559601;2715129,2578300;2719657,2577969;2751622,2557440;2782357,2535830;2820468,2512060;2856122,2479647;2854892,2475325;2889315,2441831;2910216,2426705;2923738,2411579;2936032,2396452;2971686,2359717;3004879,2321900;3055285,2254912;3100773,2186844;3136426,2136062;3169619,2084200;3181913,2064752;3191749,2046384;3207732,2011810;3242155,1945901;3255678,1901603;3288872,1813006;3303625,1743857;3323296,1660661;3327731,1646047;3324524,1645534;3325753,1618524;3352800,1593673;3338485,1646096;3338486,1646096;3352801,1593674;3363865,1582868;3356489,1596914;3354799,1626356;3354030,1654178;3341736,1687424;3341736,1691222;3356489,1654178;3358948,1596913;3364680,1586000;3311000,1536408;3302945,1553143;3299936,1577466;3296058,1566104;3294639,1567708;3298708,1579627;3296249,1596914;3301166,1610960;3304978,1610774;3302395,1603396;3304854,1586109;3311000,1536408;3414272,1507236;3416731,1508316;3415500,1553695;3416731,1585029;3413042,1642293;3409354,1674706;3398289,1722246;3394601,1762224;3376159,1835695;3358948,1899441;3328213,1911327;3330672,1904844;3335590,1859465;3354030,1811925;3368783,1804362;3368783,1804361;3384766,1722246;3393371,1683350;3400748,1643374;3406895,1605557;3409354,1569902;3410583,1539650;3413042,1523442;3414272,1507236;173151,1006265;173762,1006534;173820,1006383;247324,851400;220277,895698;198148,911905;198095,912940;195955,954302;196017,954203;198148,912985;220277,896778;247324,852479;248246,853019;248706,852210;262076,757399;244864,768204;219047,815744;224953,819897;225146,819167;220277,815744;246094,768204;261335,758637;356740,695814;355188,696906;348596,719179;344446,730388;231341,911905;215358,956203;200605,1001582;168641,1096663;147742,1161490;137906,1210111;132989,1234961;129300,1259812;118236,1326800;114547,1367858;120695,1411076;123576,1387527;123153,1379742;128071,1334363;139135,1267375;147911,1258120;160654,1183172;160036,1170134;172181,1139533;179408,1113841;177247,1118272;169871,1116111;151429,1162571;152659,1188502;144053,1238203;142824,1246847;130530,1259812;134217,1234961;139135,1210111;148970,1161490;169871,1096663;201835,1001582;216588,956203;232570,911905;345675,730388;356740,695814;378871,587768;378870,587768;385016,592090;385016,592089;600400,433941;600164,434106;599446,434820;589406,444067;586867,447312;585208,448959;578033,458113;503040,535906;482140,557515;461241,580204;368824,669975;462469,579125;483369,556434;504269,534825;579262,457032;586867,447312;599446,434820;631608,359436;620997,362685;613106,365260;611228,367354;597704,378159;563281,397607;539922,420297;517793,442986;503040,454872;502540,454320;488595,469053;464928,494849;426817,531585;432964,538066;433081,537975;428046,532664;466157,495929;504269,454872;519022,442987;541151,420297;564509,397608;598933,378160;612457,367355;627210,362493;631866,361223;2412306,164229;2475005,189079;2502052,208528;2441812,182597;2412306,164229;2208225,85355;2257401,95079;2326247,125332;2208225,85355;1468124,78198;1442306,81034;1386982,87516;1332888,98321;1309530,104804;1282483,111286;1223299,121505;1212406,125333;1137413,148022;1063649,173953;1012014,194482;977591,206367;892761,240941;852191,263631;812850,286320;750150,327378;691139,368435;634661,411735;639504,417056;651491,409830;661694,403147;698515,374918;757527,333860;820226,292803;859567,270113;900138,247424;984966,212849;1018160,197723;1069795,177194;1143560,151263;1218553,128574;1250055,123136;1265273,118565;1472401,79295;1907789,54968;1934067,57264;1969720,68068;1942673,64827;1886120,55103;1907789,54968;2050861,46459;2101266,49700;2162736,71309;2086513,59425;2050861,46459;1639625,46189;1497628,52942;1399276,64826;1352559,75631;1311988,88596;1255435,95079;1041518,167470;964067,197723;940707,205286;919808,215010;880467,233377;818997,261469;772279,293883;637045,386802;608783,408400;581135,430587;581721,431102;369035,650434;326005,702295;306334,733629;286664,762801;249782,823307;209662,878868;209212,880571;195688,912985;185852,928111;183394,930272;172483,962146;169871,981054;167412,1008065;150200,1052364;134217,1096663;117006,1161490;107171,1220916;101024,1280340;109629,1239283;110427,1235895;112088,1219835;121923,1160410;125003,1161313;125270,1160309;121925,1159329;139136,1094502;155118,1050202;172251,1006107;171101,1005904;173560,978893;187083,928111;196918,912985;197248,912196;210442,880571;251012,824388;287894,763882;307564,734710;327235,703377;370265,651515;582951,432183;639504,386803;774738,293884;821456,261470;882926,233379;922267,215010;943167,205287;966525,197723;1043979,167470;1257895,95080;1314448,88597;1355017,75632;1401735,64827;1500087,52942;1642084,46594;1756217,49960;1812356,0;1870138,3241;1929149,8644;1968490,17287;1994308,28092;2026273,22689;2074219,32414;2103725,39976;2102496,41057;2101266,48620;2050861,45379;2033649,41057;2016437,37815;1983243,31333;1950050,24850;1915626,20528;1877515,20528;1846779,20528;1798833,20528;1796581,19896;1775474,29172;1782850,39976;1856615,52942;1823789,53445;1824343,53483;1859074,52942;1888579,56184;1945132,65907;1972179,69149;2017667,77793;2064385,86437;2109872,96160;2155361,108046;2177490,113447;2199619,119930;2199905,120159;2215774,122564;2254231,135123;2259603,142277;2261090,142620;2295513,154505;2325019,165309;2354524,177195;2376654,187999;2391407,194482;2407388,202045;2461482,229057;2530329,267953;2565982,289562;2567015,290210;2585234,299938;3279037,1446730;3278518,1455772;3292560,1457535;3306083,1466179;3312230,1495350;3335588,1529925;3345425,1530711;3345425,1522362;3355419,1497964;3355259,1493191;3365094,1464018;3378618,1464018;3399518,1452133;3401976,1499673;3395830,1522362;3388454,1543972;3384765,1579627;3383536,1597994;3381077,1616363;3375836,1619434;3376159,1620683;3381182,1617741;3383536,1600155;3384765,1581788;3388454,1546132;3395830,1524523;3401976,1501834;3411812,1508317;3410583,1524523;3408124,1540731;3406894,1570984;3404435,1606638;3398289,1644455;3390912,1684431;3382306,1723327;3366324,1805442;3351571,1813006;3333130,1860546;3328212,1905925;3325753,1912408;3304854,1962109;3298706,1966431;3272889,2019372;3299936,1966431;3306083,1962109;3266742,2060430;3245843,2070154;3241508,2077774;3242155,2078797;3247073,2070153;3267972,2060430;3253219,2097165;3226172,2140383;3212649,2161993;3197896,2183602;3186831,2199808;3170849,2231142;3153638,2261395;3126591,2293808;3099544,2324061;3100671,2322021;3070037,2358636;3003649,2422383;2990579,2440056;3003649,2423463;3070037,2359716;3019632,2426704;2993660,2450610;2972811,2464079;2971685,2465601;2958650,2474414;2958162,2477486;2900379,2529348;2838909,2579049;2836067,2580861;2815551,2603899;2766375,2636312;2720414,2666607;2720248,2666783;2766375,2637393;2815551,2604980;2774980,2640634;2741940,2659542;2719084,2668026;2718427,2668727;2693839,2682773;2684574,2686546;2661261,2703167;2638516,2717347;2604093,2736795;2593029,2737876;2580731,2742680;2578820,2743956;2594258,2738956;2605323,2737876;2561065,2767048;2532788,2780015;2504512,2791899;2484539,2794532;2481153,2796221;2387718,2831876;2382954,2832827;2354524,2849163;2370506,2853485;2311495,2876175;2316412,2861048;2296742,2867531;2278301,2872933;2240189,2883737;2235097,2878366;2216830,2881576;2194701,2885898;2149213,2895623;2147713,2896236;2191013,2886978;2213142,2882656;2231583,2879416;2238959,2884817;2277071,2874013;2295512,2868611;2315182,2862128;2310265,2877255;2258630,2898864;2256098,2898241;2220519,2910748;2191013,2918312;2146754,2928036;2128468,2926686;2090218,2933226;2088972,2935599;1986932,2952887;1963572,2947484;1943902,2947484;1909479,2957208;1878744,2959369;1848008,2960449;1844669,2959192;1816659,2963556;1782850,2958288;1784080,2957208;1790227,2949645;1761951,2946404;1775474,2939921;1816045,2938840;1855386,2937760;1911937,2938840;1951278,2935599;2025043,2921553;2074219,2911829;2111101,2910748;2113667,2909701;2077908,2910749;2028731,2920473;1954967,2934519;1915626,2937760;1859074,2936680;1819733,2937760;1779162,2938841;1780392,2934519;1788997,2923715;2167654,2868611;2424600,2783256;2492217,2751922;2530329,2734634;2569670,2716267;2643434,2677371;2702445,2637393;2813092,2561761;2843826,2540152;2873332,2517463;2917591,2481808;2936032,2454797;2962522,2433457;2962735,2432116;2937262,2452636;2918821,2479647;2874562,2515302;2845056,2537991;2814322,2559601;2703676,2635232;2644664,2675210;2570900,2714106;2531559,2732474;2493447,2749761;2425830,2781095;2168884,2866450;1790227,2921554;1761951,2921554;1758262,2912910;1728757,2911829;1701710,2921554;1623028,2922634;1565246,2920473;1536969,2918312;1508694,2913990;1525727,2898023;1522217,2898864;1458755,2888536;1455829,2889140;1334118,2869692;1286171,2861048;1244371,2854566;1193966,2834036;1131266,2813508;1066108,2790818;1077172,2783256;1122661,2790818;1142331,2805945;1209948,2823232;1343953,2853485;1377147,2858887;1412800,2864289;1452141,2871853;1495495,2880092;1498857,2879416;1539428,2884818;1540657,2882658;1599668,2884818;1609504,2885898;1700480,2885898;1766868,2888059;1845549,2882658;1855385,2882658;1859074,2891301;1936525,2882658;1988160,2871853;2017666,2867531;2036108,2865370;2076678,2856727;2109872,2850244;2143065,2842680;2203952,2833419;2211913,2830796;2147984,2840519;2114790,2848083;2081597,2854566;2041026,2863209;2022585,2865370;1993079,2869692;1913167,2876175;1859074,2880497;1849238,2880497;1770556,2885898;1704168,2883737;1613193,2883737;1603357,2882658;1565246,2868611;1544346,2880497;1544293,2880590;1561557,2870772;1599670,2884817;1540658,2882656;1541123,2882392;1502546,2877255;1457059,2868611;1417718,2861048;1382064,2855646;1348871,2850244;1214865,2819991;1147249,2802704;1127578,2787577;1082089,2780014;1014473,2749761;994802,2750842;924726,2719508;912432,2700060;914890,2698980;957920,2719508;1000949,2740037;1013243,2733555;962838,2704382;921038,2688175;863255,2659002;814079,2630911;736627,2601739;707122,2580130;713268,2577969;742774,2585531;681303,2529348;646880,2504498;614916,2479647;574346,2450475;515334,2393210;511285,2382089;499351,2371601;458782,2332705;453864,2313256;437881,2293808;435977,2291185;416981,2279762;380099,2233303;359199,2190084;356740,2190084;328465,2142544;301418,2095004;273141,2039902;247324,1983718;273141,2021533;298959,2069073;307564,2095004;311121,2099588;306743,2079584;295327,2061375;276743,2024649;254699,1992360;227652,1927533;204480,1861078;196871,1841706;163731,1725450;149075,1641054;148970,1643374;150200,1660661;156347,1700638;163723,1741696;151429,1706040;142824,1660661;132989,1660661;126841,1619603;118236,1593673;110859,1568823;89959,1549374;83813,1549374;77665,1522362;75206,1487788;80124,1439168;82582,1421881;86770,1410023;84734,1382984;87500,1343007;92418,1334904;92418,1330041;82582,1346249;73977,1335444;57994,1315996;55075,1300599;54307,1301949;49389,1345168;45700,1388386;42013,1421881;42013,1491029;43242,1526684;45700,1562339;34636,1595833;32178,1595833;24801,1531006;24801,1464018;30947,1412156;42008,1421875;32178,1411076;29719,1372180;32178,1312754;33406,1296548;37095,1269536;51848,1220916;59199,1188617;56766,1180938;48159,1224156;33406,1272778;29719,1299788;28489,1315996;26030,1375420;28489,1414317;22342,1466179;22342,1533167;29719,1597994;32178,1597994;48159,1659581;56766,1710362;75206,1762224;104251,1873747;106786,1895120;112089,1895120;139136,1952384;148972,1981557;130530,1956706;110859,1917809;109631,1928614;98935,1899475;91189,1900522;82582,1875672;53077,1816247;34636,1763305;33406,1719005;24801,1667144;18653,1615282;5131,1577466;13736,1376501;22342,1324639;14966,1296548;29719,1218755;33406,1200386;43242,1137720;69060,1092341;62912,1153927;69057,1143371;72747,1118137;73977,1090180;85041,1054524;102253,1000501;123153,945399;124719,943850;134219,900020;147742,868686;163724,842755;195689,788732;221506,740112;258388,677446;285435,650434;307564,612618;326006,588848;345676,580204;350594,573722;370265,539147;408375,500251;409413,516508;406633,523341;446486,487285;466157,464596;491975,442987;494200,445159;493205,444067;525170,415975;557134,390044;591557,357630;639504,326297;691139,292803;722011,273874;742774,257147;779656,237699;818997,219332;824205,216978;837592,205422;859568,191240;883695,180436;900764,176983;903825,175033;1238223,56183;1250631,53812;1284941,43217;1308607,39030;1320948,38938;1325512,37815;1605816,5402;1685420,5132;1770556,6482;1772141,7526;1813586,3241;1851697,8643;1889809,15125;1909472,19053;1888579,14045;1850467,7563;1812356,2161;181235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28" style="position:absolute;left:4410;top:2788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206a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29" style="position:absolute;left:73450;top:10767;width:10024;height:1146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206a" stroked="f">
                <v:fill opacity="22873f"/>
                <v:path arrowok="t" o:connecttype="custom" o:connectlocs="544963,1139843;540278,1142765;540559,1142904;583914,1110174;568768,1114352;546048,1117695;544966,1114352;560834,1112681;583914,1110174;623312,1105800;622387,1106103;622861,1105996;340672,1099519;356720,1104325;363572,1104742;382685,1115606;391340,1117695;391881,1117904;393864,1115606;401437,1118113;409011,1120202;423933,1124223;424157,1123963;441467,1127305;449761,1128977;458056,1129812;475005,1130648;498085,1130230;499087,1130230;501331,1128768;506379,1126887;511518,1126783;515034,1127305;515981,1130230;524050,1130230;521526,1134408;520083,1136498;515395,1139005;506740,1139005;495561,1138169;471399,1137333;453367,1135662;437500,1133155;421632,1130230;397471,1126052;378718,1118949;378935,1118766;367899,1114771;358162,1109757;346983,1105578;335443,1100982;340672,1099519;552955,1090561;547445,1091536;509339,1093765;521886,1095550;525132,1094714;547490,1091790;551170,1090961;587191,1084507;568476,1087817;574898,1088029;584139,1086044;655506,1083541;596809,1101652;626513,1093983;279186,1075076;320657,1095550;335443,1100982;346622,1105578;357802,1109756;367539,1114770;365375,1116859;359605,1115606;339050,1106832;328952,1102235;318855,1097221;305511,1091790;293971,1085940;284956,1080508;279186,1075076;296135,1064631;315970,1076330;313445,1078001;290365,1065049;296135,1064631;222928,1036218;247451,1052096;252500,1058781;240960,1051678;232305,1045411;222928,1036218;265930,1025497;265933,1025616;267151,1027324;267285,1026608;792582,998069;791273,998196;769635,1016163;748358,1029533;733212,1039979;724918,1044157;716263,1048335;705804,1054603;697871,1060035;686331,1065467;674430,1070481;671185,1074241;666136,1076330;653514,1078837;637286,1084687;622500,1090118;606272,1095550;586077,1101400;557588,1106832;556867,1108085;543169,1112053;543524,1112264;558736,1107857;559030,1106832;587520,1101400;607715,1095550;623943,1090118;638729,1084687;654957,1078837;667579,1076330;659034,1082270;659284,1082180;668300,1075912;673349,1073823;673685,1073715;675873,1070898;687774,1065884;699314,1060453;707247,1055021;717705,1048753;726360,1044575;732295,1041586;735376,1039143;750522,1028698;771799,1015327;174183,992291;175552,993652;176019,993928;795003,981384;794879,981483;794879,981602;795452,981697;795600,981483;802794,975147;800664,976851;800288,977304;801748,976222;144737,954101;158357,972681;147558,957666;828327,954089;828295,954102;828056,955995;822286,963516;815434,972290;815847,972180;822286,963934;828056,956413;828327,954089;179985,944680;180699,945687;180735,945549;126642,935103;136018,942207;136478,942835;140751,943930;150443,954323;163786,966858;169556,976051;172801,980647;186505,994017;182538,997778;169776,981348;169196,981483;181273,997030;182538,997778;186506,994017;220765,1025354;213913,1027861;216437,1029951;206340,1030368;199848,1025354;193718,1019923;178572,1005299;164507,990675;151525,976051;145394,968948;139624,961427;141788,958084;149001,965605;156934,972708;166671,984825;167499,985648;156934,972708;149361,965605;142149,958084;134215,946802;126642,935103;921098,868668;920915,868759;916976,879712;917311,816323;907755,832317;903066,842345;898378,851537;887199,868668;877462,885799;868807,899588;868086,900099;867495,901113;868446,900424;877101,886635;886838,869504;898018,852373;902706,843181;907394,833153;917131,816858;954636,810590;949947,826885;941653,844434;933359,862401;925786,873682;930835,861983;935162,850284;938407,844017;942735,835660;946702,827303;954636,810590;931293,774774;922540,792623;922379,793052;931195,775074;936094,734347;925573,767651;903442,820065;900202,826001;900181,826050;892608,841092;885035,857387;876380,869922;869168,884128;826614,939700;812549,953488;811200,954677;810618,955359;804737,960914;799928,967276;782257,982736;779488,984763;771967,991866;770882,992683;769274,994435;755210,1005299;741146,1015327;739536,1016272;730013,1023439;727061,1025164;724197,1027444;714459,1033712;705362,1037846;685086,1049695;637514,1070252;604365,1080128;631155,1074241;636204,1072987;652432,1066302;662530,1062542;678758,1052931;697149,1045410;708933,1040056;714099,1036636;718787,1034965;725278,1030786;726984,1029413;731409,1024519;741146,1017834;752223,1011543;756292,1008641;770356,997778;776487,991092;783339,986078;801009,970619;813631,956830;827696,943042;870249,887471;876106,875936;876380,874936;885756,858222;888641,853208;892477,847044;893690,844434;901263,829392;916049,793877;930474,755854;934711,740394;975552,697358;974470,698194;974470,698194;978958,672595;978828,673334;979879,674795;983125,678974;985289,677302;985343,676982;983846,678138;980240,674377;975744,625131;975492,625147;975036,625176;975191,627163;974831,637609;973388,643876;964733,659753;962570,673542;960406,678138;956800,698194;952832,714071;948505,729531;945981,741648;943096,754183;945397,750037;947423,741230;949226,728695;953554,713236;957521,697358;961127,677302;963291,672706;965455,658918;974110,643040;968340,675213;964012,701954;954275,736216;952349,739688;951526,744886;948866,753765;938768,779253;934080,792623;931195,799727;927589,807248;917852,827303;907394,846941;894051,873265;879265,899170;869528,913794;859070,928000;855464,933850;851497,939700;845366,945549;835340,958412;835629,959755;825171,972290;813992,981483;804976,989839;796436,997071;797764,996942;807140,989003;816156,980647;827335,971455;837793,958920;837433,957248;847530,944296;853661,938446;857628,932597;861234,926747;871692,912541;881429,897917;896215,872011;909558,845688;920016,826050;929752,805994;933359,798473;936244,791370;940932,778000;951030,752512;954996,735381;964733,701119;969061,674378;974831,642205;976132,636553;975191,636355;975552,625909;983485,616299;979286,636572;979287,636572;983486,616300;986731,612121;984567,617553;984072,628938;983846,639698;980240,652554;980240,654023;984567,639698;985289,617552;986970,613332;971224,594154;968861,600626;967979,610032;966841,605638;966425,606258;967618,610868;966897,617553;968340,622984;969458,622912;968700,620059;969421,613374;971224,594154;1001517,582873;1002238,583290;1001877,600839;1002238,612956;1001156,635101;1000074,647636;996829,666021;995747,681481;990337,709893;985289,734545;976273,739141;976994,736634;978437,719085;983846,700701;988174,697776;988174,697776;992862,666021;995386,650979;997550,635519;999353,620895;1000074,607107;1000435,595408;1001156,589140;1001517,582873;50791,389139;50970,389243;50987,389185;72548,329250;64614,346381;58123,352649;58108,353049;57480,369044;57498,369006;58123,353066;64614,346798;72548,329668;72819,329876;72954,329563;76875,292899;71827,297077;64254,315461;65986,317067;66043,316785;64614,315461;72187,297077;76658,293377;104644,269083;104188,269505;102255,278118;101037,282453;67860,352649;63172,369779;58844,387328;49468,424097;43337,449167;40452,467970;39010,477580;37928,487190;34682,513095;33600,528973;35404,545686;36249,536579;36125,533569;37567,516020;40813,490114;43387,486535;47125,457552;46944,452510;50506,440676;52626,430740;51992,432454;49829,431618;44419,449585;44780,459613;42255,478833;41895,482176;38289,487190;39370,477580;40813,467970;43698,449167;49829,424097;59205,387328;63532,369779;68220,352649;101398,282453;104644,269083;111135,227300;111135,227300;112938,228971;112938,228970;176117,167812;176048,167876;175837,168152;172892,171728;172147,172983;171661,173620;169556,177160;147558,207244;141427,215600;135297,224375;108188,259090;135657,223957;141788,215182;147919,206826;169916,176742;172147,172983;175837,168152;185271,139000;182159,140256;179844,141252;179293,142062;175326,146240;165229,153761;158377,162536;151886,171310;147558,175906;147411,175693;143321,181390;136379,191366;125199,205572;127002,208079;127037,208044;125560,205990;136739,191784;147919,175906;152246,171310;158737,162536;165589,153761;175686,146241;179653,142062;183981,140182;185347,139691;707608,63510;725999,73120;733933,80641;716263,70613;707608,63510;647744,33008;662169,36769;682364,48468;647744,33008;430649,30240;423075,31337;406847,33844;390979,38022;384128,40529;376194,43036;358833,46988;355638,48468;333640,57242;312003,67270;296857,75209;286759,79805;261876,93176;249975,101951;238435,110725;220043,126602;202733,142480;186167,159225;187587,161282;191103,158488;194096,155903;204897,144987;222207,129109;240599,113232;252139,104457;264040,95683;288923,82312;298660,76463;313806,68524;335443,58496;357441,49722;366682,47619;371146,45851;431903,30665;559617,21257;567325,22145;577783,26323;569849,25070;553260,21309;559617,21257;601584,17966;616370,19220;634401,27576;612042,22980;601584,17966;480955,17862;439303,20473;410453,25069;396749,29248;384849,34262;368260,36769;305511,64763;282792,76463;275940,79387;269810,83148;258270,90251;240238,101114;226535,113649;186866,149583;178576,157935;170466,166515;170638,166714;108250,251533;95628,271589;89858,283706;84088,294988;73269,318386;61501,339872;61369,340531;57402,353066;54517,358916;53795,359751;50595,372078;49829,379390;49107,389835;44059,406966;39370,424097;34322,449167;31437,472148;29634,495128;32158,479251;32392,477941;32879,471730;35764,448749;36667,449099;36746,448710;35764,448331;40813,423262;45501,406130;50527,389078;50189,389000;50911,378554;54877,358916;57762,353066;57859,352761;61729,340531;73630,318804;84449,295406;90219,284124;95989,272007;108611,251951;170998,167132;187587,149583;227256,113650;240960,101115;258991,90251;270531,83148;276662,79388;283513,76463;306233,64763;368982,36769;385570,34262;397471,29248;411174,25070;440024,20473;481677,18019;515155,19320;531623,0;548572,1253;565882,3343;577422,6685;584995,10864;594372,8774;608436,12535;617091,15459;616730,15878;616370,18802;601584,17549;596535,15878;591487,14624;581750,12117;572013,9610;561915,7939;550736,7939;541721,7939;527656,7939;526996,7694;520804,11281;522968,15459;544606,20473;534977,20668;535139,20683;545327,20473;553982,21727;570570,25487;578504,26741;591848,30084;605551,33426;618894,37187;632237,41783;638729,43872;645220,46379;645304,46468;649959,47397;661239,52254;662815,55021;663251,55154;673349,59749;682004,63928;690659,68524;697150,72702;701477,75209;706165,78134;722033,88580;742228,103622;752686,111978;752989,112229;758333,115991;961848,559474;961696,562971;965815,563652;969782,566995;971585,578276;978437,591647;981322,591951;981322,588722;984254,579287;984207,577441;987092,566159;991059,566159;997189,561564;997910,579948;996107,588722;993944,597079;992862,610868;992501,617970;991780,625074;990242,626262;990337,626745;991811,625607;992501,618806;992862,611703;993944,597915;996107,589558;997910,580784;1000795,583291;1000435,589558;999714,595826;999353,607525;998632,621313;996829,635937;994665,651397;992140,666439;987452,698194;983125,701119;977715,719503;976273,737052;975552,739559;969421,758779;967618,760451;960045,780924;967979,760451;969782,758779;958242,796802;952111,800562;950840,803509;951030,803905;952472,800562;958602,796802;954275,811008;946341,827721;942375,836078;938047,844434;934801,850702;930113,862819;925065,874518;917131,887053;909197,898752;909528,897963;900542,912123;881068,936775;877234,943609;881068,937193;900542,912540;885756,938446;878138,947691;872022,952899;871692,953488;867868,956896;867725,958084;850776,978140;832744,997360;831911,998061;825893,1006970;811468,1019505;797986,1031220;797937,1031288;811468,1019923;825893,1007388;813992,1021176;804300,1028488;797596,1031769;797403,1032040;790191,1037472;787473,1038931;780635,1045359;773963,1050842;763865,1058363;760620,1058781;757012,1060639;756452,1061133;760980,1059199;764226,1058781;751244,1070063;742949,1075077;734655,1079673;728796,1080691;727803,1081344;700395,1095132;698998,1095500;690659,1101818;695347,1103489;678037,1112264;679479,1106414;673709,1108921;668300,1111010;657120,1115188;655627,1113111;650268,1114352;643777,1116024;630434,1119784;629994,1120021;642695,1116441;649187,1114770;654596,1113517;656760,1115606;667939,1111427;673348,1109339;679118,1106832;677676,1112681;662530,1121038;661787,1120797;651350,1125634;642695,1128559;629713,1132319;624349,1131797;613129,1134326;612763,1135244;582832,1141929;575980,1139840;570210,1139840;560112,1143601;551097,1144436;542081,1144854;541101,1144368;532885,1146055;522968,1144018;523329,1143601;525132,1140676;516838,1139422;520804,1136915;532705,1136497;544245,1136080;560833,1136497;572373,1135244;594011,1129812;608436,1126052;619255,1125634;620007,1125229;609518,1125634;595093,1129394;573455,1134826;561915,1136080;545327,1135662;533787,1136080;521886,1136498;522247,1134826;524771,1130648;635843,1109339;711214,1076330;731048,1064213;742228,1057528;753768,1050425;775405,1035383;792715,1019923;825171,990675;834187,982318;842842,973544;855824,959755;861234,949310;869004,941057;869066,940539;861595,948474;856185,958920;843203,972708;834548,981483;825532,989839;793076,1019087;775766,1034547;754129,1049589;742589,1056692;731409,1063377;711575,1075495;636204,1108503;525132,1129812;516838,1129812;515756,1126470;507101,1126052;499167,1129812;476087,1130230;459138,1129394;450843,1128559;442549,1126887;447545,1120713;446516,1121038;427900,1117044;427042,1117278;391340,1109757;377276,1106414;365014,1103907;350229,1095968;331837,1088029;312724,1079255;315970,1076330;329313,1079255;335083,1085104;354917,1091790;394225,1103489;403962,1105578;414420,1107667;425960,1110592;438677,1113778;439664,1113517;451564,1115606;451925,1114771;469235,1115606;472120,1116024;498806,1116024;518280,1116859;541360,1114771;544245,1114771;545327,1118113;568046,1114771;583192,1110592;591847,1108921;597257,1108085;609157,1104743;618894,1102236;628631,1099311;646491,1095729;648826,1094715;630074,1098475;620337,1101400;610600,1103907;598699,1107250;593290,1108085;584635,1109757;561194,1112264;545327,1113935;542442,1113935;519362,1116024;499888,1115188;473202,1115188;470317,1114771;459138,1109339;453007,1113935;452991,1113971;458056,1110174;469235,1115606;451925,1114770;452061,1114668;440746,1112681;427403,1109339;415863,1106414;405404,1104325;395668,1102236;356360,1090536;336525,1083851;330755,1078001;317412,1075076;297578,1063377;291808,1063795;271252,1051678;267646,1044157;268367,1043739;280989,1051678;293611,1059617;297217,1057110;282432,1045828;270170,1039561;253221,1028279;238796,1017416;216077,1006135;207422,997778;209225,996942;217880,999867;199848,978140;189751,968530;180375,958920;168474,947639;151164,925493;149977,921193;146476,917137;134576,902095;133133,894574;128445,887053;127886,886038;122314,881621;111495,863654;105365,846941;104644,846941;96349,828557;88416,810172;80121,788863;72548,767136;80121,781760;87694,800144;90219,810172;91262,811945;89978,804209;86629,797167;81178,782965;74712,770478;66778,745408;59981,719709;57749,712218;48028,667259;43729,634622;43698,635519;44059,642205;45862,657664;48025,673542;44419,659753;41895,642205;39010,642205;37207,626327;34682,616299;32519,606689;26388,599168;24585,599168;22782,588722;22060,575352;23503,556550;24224,549864;25452,545279;24855,534822;25667,519363;27109,516229;27109,514349;24224,520616;21700,516438;17012,508917;16155,502963;15930,503485;14487,520198;13405,536911;12324,549864;12324,576605;12684,590394;13405,604182;10160,617135;9439,617135;7275,592065;7275,566159;9078,546104;12322,549862;9439,545686;8717,530644;9439,507663;9799,501396;10881,490950;15209,472148;17365,459657;16651,456688;14127,473401;9799,492204;8717,502649;8357,508917;7635,531897;8357,546939;6554,566995;6554,592901;8717,617970;9439,617970;14127,641787;16651,661425;22060,681481;30580,724609;31324,732874;32879,732874;40813,755019;43698,766300;38289,756690;32519,741648;32158,745826;29021,734558;26749,734963;24224,725353;15569,702372;10160,681899;9799,664767;7275,644712;5472,624656;1505,610032;4029,532315;6554,512260;4390,501396;8717,471312;9799,464209;12684,439975;20257,422426;18454,446242;20257,442160;21339,432402;21700,421590;24945,407802;29994,386910;36125,365601;36584,365002;39371,348052;43337,335935;48026,325907;57402,305015;64975,286213;75794,261979;83727,251533;90219,236909;95628,227717;101398,224375;102841,221868;108611,208497;119790,193455;120094,199742;119279,202385;130969,188441;136739,179667;144312,171310;144965,172150;144673,171728;154049,160864;163426,150836;173523,138302;187587,126184;202733,113232;211789,105912;217880,99443;228698,91922;240238,84819;241766,83909;245693,79440;252139,73956;259217,69777;264223,68442;265121,67688;363211,21727;366851,20810;376915,16713;383857,15094;387477,15058;388816,14624;471038,2089;494388,1985;519362,2507;519827,2911;531984,1253;543163,3342;554343,5849;560110,7368;553982,5432;542802,2925;531623,836;53162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0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a6ecc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1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aaed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2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63799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3" style="position:absolute;left:67313;top:17355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b8bd5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4" style="position:absolute;left:21487;top:-4562;width:20941;height:2129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206a" stroked="f">
                <v:fill color2="#bb8bd5" focusposition="1" focussize="" focus="100%" type="gradientRadial"/>
                <v:stroke joinstyle="miter"/>
                <v:path arrowok="t" o:connecttype="custom" o:connectlocs="1138513,2117735;1128726,2123165;1129312,2123424;1219888,2062614;1188245,2070377;1140780,2076587;1138520,2070377;1171670,2067272;1219888,2062614;1302197,2054487;1300264,2055050;1301255,2054851;711718,2042818;745244,2051746;759559,2052522;799489,2072706;817571,2076587;818702,2076976;822845,2072706;838666,2077364;854488,2081245;885662,2088715;886131,2088232;922294,2094442;939622,2097547;956950,2099100;992360,2100653;1040577,2099876;1042670,2099876;1047358,2097159;1057906,2093666;1068642,2093472;1075988,2094441;1077965,2099876;1094822,2099876;1089549,2107639;1086535,2111521;1076741,2116178;1058659,2116178;1035304,2114626;984826,2113073;947156,2109968;914006,2105310;880856,2099876;830379,2092113;791202,2078916;791655,2078577;768600,2071153;748258,2061838;724903,2054075;700794,2045535;711718,2042818;1155209,2026175;1143698,2027985;1064090,2032127;1090302,2035443;1097083,2033890;1143794,2028457;1151481,2026916;1226734,2014927;1187636,2021075;1201052,2021470;1220358,2017783;1369454,2013131;1246828,2046780;1308883,2032533;583263,1997405;669904,2035443;700794,2045535;724149,2054074;747505,2061837;767846,2071153;763326,2075034;751271,2072705;708328,2056403;687233,2047864;666137,2038548;638261,2028457;614152,2017589;595318,2007496;583263,1997405;618673,1977998;660110,1999734;654837,2002840;606619,1978774;618673,1977998;465733,1925210;516964,1954709;527511,1967130;503403,1953933;485321,1942289;465733,1925210;555569,1905290;555576,1905511;558121,1908685;558401,1907355;1655829,1854332;1653093,1854567;1607889,1887948;1563438,1912789;1531795,1932196;1514467,1939959;1496386,1947722;1474537,1959367;1457962,1969458;1433853,1979551;1408991,1988866;1402210,1995852;1391663,1999734;1365294,2004392;1331390,2015260;1300501,2025352;1266598,2035444;1224407,2046312;1164889,2056403;1163382,2058733;1134766,2066104;1135507,2066496;1167287,2058309;1167903,2056403;1227422,2046312;1269612,2035444;1303515,2025352;1334405,2015260;1368307,2004392;1394677,1999734;1376826,2010770;1377348,2010602;1396184,1998958;1406731,1995077;1407434,1994876;1412005,1989642;1436867,1980327;1460976,1970235;1477551,1960143;1499399,1948499;1517481,1940736;1529880,1935182;1536316,1930644;1567959,1911237;1612410,1886395;363895,1843597;366755,1846125;367732,1846638;1660886,1823332;1660627,1823515;1660627,1823737;1661825,1823913;1662134,1823515;1677162,1811744;1672714,1814910;1671928,1815752;1674978,1813741;302379,1772642;330833,1807163;308271,1779266;1730506,1772620;1730438,1772644;1729940,1776162;1717886,1790135;1703571,1806437;1704434,1806232;1717886,1790911;1729940,1776937;1730506,1772620;376017,1755138;377509,1757011;377584,1756754;264575,1737346;284163,1750543;285125,1751711;294051,1753746;314299,1773056;342175,1796344;354229,1813423;361009,1821963;389639,1846804;381352,1853790;354690,1823265;353476,1823515;378707,1852401;381352,1853790;389639,1846804;461212,1905026;446898,1909683;452171,1913565;431076,1914341;417515,1905026;404707,1894934;373065,1867763;343682,1840594;316559,1813423;303752,1800226;291697,1786253;296218,1780043;311286,1794016;327861,1807213;348202,1829725;349931,1831254;327861,1807213;312039,1794016;296971,1780043;280396,1759082;264575,1737346;1924318,1613916;1923936,1614084;1915707,1634433;1916408,1516662;1896442,1546378;1886648,1565009;1876854,1582087;1853498,1613916;1833157,1645743;1815075,1671361;1813567,1672311;1812333,1674194;1814321,1672914;1832403,1647297;1852745,1615468;1876100,1583641;1885895,1566562;1895688,1547931;1916031,1517655;1994384,1506011;1984590,1536286;1967262,1568891;1949933,1602272;1934112,1623231;1944660,1601495;1953701,1579759;1960481,1568115;1969522,1552589;1977810,1537063;1994384,1506011;1945619,1439467;1927331,1472630;1926995,1473427;1945413,1440026;1955648,1364357;1933669,1426234;1887433,1523614;1880664,1534642;1880620,1534734;1864799,1562680;1848978,1592956;1830896,1616245;1815828,1642639;1726927,1745886;1697543,1771504;1694724,1773712;1693509,1774981;1681222,1785301;1671175,1797121;1634258,1825844;1628473,1829610;1612762,1842807;1610493,1844326;1607135,1847581;1577753,1867764;1548370,1886395;1545007,1888152;1525112,1901466;1518945,1904672;1512961,1908907;1492618,1920552;1473612,1928233;1431251,1950249;1331868,1988442;1262614,2006790;1318583,1995852;1329131,1993523;1363033,1981102;1384128,1974116;1418032,1956261;1456455,1942288;1481072,1932341;1491865,1925986;1501658,1922882;1515220,1915118;1518784,1912566;1528029,1903474;1548370,1891053;1571512,1879364;1580013,1873974;1609396,1853790;1622203,1841369;1636518,1832054;1673435,1803331;1699804,1777713;1729186,1752096;1818088,1648848;1830322,1627418;1830896,1625560;1850484,1594508;1856512,1585192;1864526,1573739;1867059,1568891;1882880,1540944;1913770,1474959;1943906,1404316;1952759,1375593;2038081,1295635;2035821,1297188;2035821,1297188;2045197,1249627;2044927,1251000;2047122,1253715;2053903,1261478;2058423,1258373;2058537,1257777;2055410,1259925;2047876,1252938;2038482,1161442;2037956,1161473;2037003,1161527;2037328,1165217;2036575,1184625;2033561,1196269;2015480,1225768;2010959,1251387;2006439,1259925;1998905,1297188;1990617,1326687;1981576,1355410;1976303,1377922;1970276,1401211;1975082,1393508;1979316,1377145;1983083,1353857;1992124,1325134;2000412,1295635;2007946,1258373;2012466,1249833;2016986,1224216;2035068,1194717;2023014,1254491;2013973,1304174;1993631,1367830;1989607,1374280;1987887,1383939;1982330,1400435;1961235,1447789;1951440,1472630;1945413,1485827;1937879,1499801;1917537,1537063;1895688,1573548;1867813,1622455;1836923,1670586;1816582,1697755;1794733,1724149;1787199,1735018;1778912,1745886;1766103,1756754;1745156,1780651;1745761,1783148;1723913,1806437;1700557,1823515;1681722,1839041;1663880,1852476;1666654,1852238;1686243,1837488;1705078,1821963;1728433,1804884;1750282,1781595;1749529,1778490;1770624,1754425;1783432,1743557;1791719,1732689;1799253,1721821;1821102,1695427;1841444,1668256;1872333,1620126;1900209,1571220;1922058,1534734;1942399,1497471;1949933,1483498;1955961,1470302;1965755,1445460;1986850,1398106;1995137,1366278;2015480,1302622;2024520,1252939;2036575,1193164;2039293,1182664;2037328,1182296;2038081,1162889;2054656,1145034;2045883,1182699;2045884,1182699;2054657,1145035;2061437,1137271;2056916,1147363;2055881,1168517;2055410,1188506;2047876,1212393;2047876,1215122;2056916,1188506;2058423,1147362;2061936,1139521;2029040,1103890;2024104,1115914;2022260,1133390;2019883,1125226;2019014,1126378;2021507,1134942;2020000,1147363;2023014,1157455;2025349,1157321;2023767,1152020;2025273,1139599;2029040,1103890;2092327,1082930;2093833,1083706;2093080,1116311;2093833,1138823;2091573,1179967;2089313,1203255;2082532,1237412;2080272,1266136;2068971,1318924;2058423,1364725;2039589,1373264;2041095,1368607;2044109,1336002;2055410,1301845;2064450,1296412;2064450,1296411;2074245,1237412;2079518,1209466;2084039,1180743;2087806,1153573;2089313,1127955;2090066,1106219;2091573,1094574;2092327,1082930;106110,722989;106485,723182;106520,723074;151565,611720;134990,643548;121429,655192;121396,655936;120085,685654;120123,685583;121429,655968;134990,644324;151565,612496;152129,612884;152412,612302;160605,544182;150057,551945;134236,586102;137855,589086;137973,588562;134990,586102;150811,551945;160151,545071;218617,499934;217665,500718;213626,516721;211083,524775;141770,655192;131975,687020;122935,719624;103346,787938;90539,834516;84511,869450;81498,887304;79237,905159;72457,953290;70196,982789;73964,1013840;75729,996921;75471,991328;78484,958723;85264,910593;90642,903943;98452,850094;98073,840726;105516,818740;109944,800281;108620,803464;104100,801912;92798,835293;93552,853924;88278,889633;87525,895844;79991,905159;82251,887304;85264,869450;91292,834516;104100,787938;123688,719624;132729,687020;142523,655192;211836,524775;218617,499934;232179,422304;232178,422304;235945,425409;235945,425409;367936,311781;367791,311900;367351,312413;361198,319057;359643,321388;358626,322572;354229,329149;308272,385042;295464,400568;282656,416870;226022,481369;283409,416094;296217,399791;309025,384265;354982,328372;359643,321388;367351,312413;387061,258251;380558,260585;375722,262435;374571,263939;366284,271702;345188,285676;330874,301978;317313,318280;308272,326820;307965,326423;299420,337009;284916,355543;261561,381937;265328,386594;265400,386529;262314,382713;285669,356319;309025,326820;318066,318281;331627,301978;345941,285676;367037,271703;375324,263940;384365,260447;387219,259534;1478304,117997;1516727,135851;1533302,149824;1496386,131193;1478304,117997;1353239,61327;1383375,68313;1425566,90049;1353239,61327;899693,56184;883871,58222;849967,62879;816818,70642;802503,75300;785929,79958;749659,87299;742984,90050;697027,106352;651823,124983;620180,139733;599085,148272;547100,173113;522238,189416;498129,205718;459705,235217;423542,264716;388932,295826;391899,299650;399245,294458;405498,289656;428063,269374;464226,239875;502649,210375;526758,194073;551620,177771;603605,152930;623947,142061;655590,127311;700794,108680;746751,92379;766056,88471;775382,85188;902314,56972;1169127,39494;1185231,41143;1207080,48906;1190505,46578;1155848,39591;1169127,39494;1256804,33380;1287693,35709;1325363,51235;1278652,42696;1256804,33380;1004791,33186;917773,38038;857501,46577;828872,54340;804009,63655;769353,68313;638261,120325;590797,142061;576482,147495;563675,154482;539566,167679;501896,187862;473267,211151;390392,277913;373073,293430;356130,309371;356489,309741;226151,467328;199781,504591;187727,527103;175673,548063;153071,591536;128485,631455;128209,632680;119921,655968;113894,666836;112387,668389;105701,691290;104100,704875;102593,724282;92045,756111;82251,787938;71703,834516;65676,877213;61909,919908;67183,890409;67672,887975;68690,876436;74717,833740;76604,834389;76768,833668;74718,832963;85265,786386;95059,754557;105558,722876;104854,722730;106361,703323;114648,666836;120675,655968;120877,655401;128963,632680;153824,592312;176426,548840;188481,527880;200535,505367;226905,468105;357243,310518;391899,277913;474773,211152;503403,187863;541073,167680;565182,154482;577990,147496;592304,142061;639769,120325;770861,68314;805517,63656;830379,54341;859008,46578;919280,38038;1006298,33477;1076241,35895;1110644,0;1146054,2328;1182217,6210;1206326,12421;1222148,20184;1241736,16302;1271118,23289;1289200,28722;1288447,29499;1287693,34933;1256804,32604;1246256,29499;1235709,27170;1215367,22512;1195025,17854;1173930,14749;1150575,14749;1131739,14749;1102357,14749;1100977,14295;1088042,20960;1092563,28722;1137767,38038;1117651,38400;1117990,38427;1139273,38038;1157355,40367;1192012,47354;1208586,49683;1236463,55893;1265092,62104;1292967,69090;1320844,77629;1334405,81511;1347966,86168;1348141,86333;1357866,88061;1381433,97084;1384725,102224;1385636,102471;1406731,111010;1424813,118773;1442895,127312;1456456,135075;1465497,139733;1475290,145167;1508440,164574;1550631,192521;1572480,208047;1573112,208512;1584278,215502;2009452,1039458;2009134,1045954;2017739,1047221;2026026,1053431;2029794,1074391;2044108,1099232;2050136,1099797;2050136,1093798;2056261,1076268;2056163,1072839;2062190,1051878;2070478,1051878;2083285,1043340;2084792,1077497;2081025,1093798;2076505,1109324;2074244,1134942;2073491,1148139;2071984,1161336;2068772,1163543;2068971,1164441;2072048,1162327;2073491,1149692;2074244,1136495;2076505,1110877;2081025,1095351;2084792,1079049;2090819,1083707;2090066,1095351;2088559,1106996;2087805,1128732;2086299,1154349;2082532,1181520;2078012,1210243;2072737,1238189;2062944,1297188;2053903,1302622;2042601,1336779;2039588,1369383;2038081,1374041;2025273,1409751;2021506,1412856;2005685,1450894;2022260,1412856;2026026,1409751;2001918,1480393;1989110,1487380;1986454,1492854;1986850,1493590;1989864,1487379;2002671,1480393;1993631,1506787;1977056,1537839;1968769,1553365;1959728,1568891;1952947,1580535;1943153,1603048;1932606,1624784;1916031,1648073;1899456,1669809;1900146,1668343;1881373,1694650;1840690,1740452;1832680,1753150;1840690,1741228;1881373,1695426;1850484,1743556;1834568,1760733;1821792,1770410;1821101,1771504;1813113,1777836;1812814,1780043;1777404,1817305;1739734,1853014;1737992,1854317;1725420,1870869;1695284,1894157;1667118,1915924;1667017,1916050;1695284,1894934;1725420,1871645;1700557,1897263;1680310,1910848;1666303,1916943;1665901,1917447;1650833,1927539;1645155,1930250;1630868,1942192;1616930,1952380;1595835,1966353;1589054,1967130;1581518,1970582;1580347,1971498;1589807,1967906;1596588,1967130;1569466,1988090;1552137,1997406;1534810,2005945;1522570,2007836;1520495,2009050;1463236,2034667;1460317,2035351;1442895,2047088;1452688,2050193;1416525,2066496;1419539,2055628;1407484,2060285;1396184,2064166;1372828,2071929;1369707,2068070;1358513,2070377;1344952,2073482;1317076,2080469;1316157,2080909;1342692,2074258;1356253,2071153;1367554,2068824;1372074,2072705;1395430,2064942;1406731,2061061;1418785,2056403;1415771,2067272;1384128,2082797;1382577,2082350;1360773,2091336;1342692,2096771;1315569,2103757;1304363,2102787;1280923,2107486;1280159,2109191;1217627,2121612;1203312,2117730;1191258,2117730;1170162,2124717;1151328,2126270;1132492,2127046;1130446,2126143;1113281,2129278;1092563,2125493;1093316,2124717;1097083,2119283;1079755,2116954;1088042,2112297;1112905,2111520;1137014,2110744;1171669,2111520;1195778,2109191;1240982,2099099;1271118,2092113;1293720,2091336;1295293,2090584;1273379,2091337;1243243,2098323;1198039,2108416;1173930,2110744;1139273,2109968;1115165,2110744;1090302,2111521;1091056,2108416;1096329,2100653;1328377,2061061;1485838,1999734;1527275,1977221;1550631,1964801;1574739,1951604;1619944,1923657;1656107,1894934;1723913,1840594;1742748,1825068;1760829,1808766;1787952,1783148;1799253,1763741;1815486,1748408;1815617,1747445;1800007,1762188;1788705,1781595;1761583,1807213;1743501,1823515;1724667,1839041;1656861,1893382;1620697,1922105;1575493,1950051;1551384,1963248;1528029,1975669;1486592,1998182;1329131,2059509;1097083,2099100;1079755,2099100;1077495,2092890;1059413,2092113;1042838,2099100;994620,2099876;959211,2098323;941882,2096771;924554,2093666;934993,2082194;932841,2082797;893951,2075377;892158,2075811;817571,2061838;788188,2055628;762573,2050970;731684,2036220;693260,2021471;653330,2005168;660110,1999734;687986,2005168;700041,2016036;741477,2028457;823599,2050193;843940,2054075;865789,2057956;889898,2063390;916466,2069310;918526,2068824;943389,2072706;944142,2071153;980305,2072706;986333,2073482;1042084,2073482;1082768,2075034;1130986,2071153;1137013,2071153;1139273,2077364;1186737,2071153;1218380,2063390;1236462,2060285;1247763,2058733;1272625,2052522;1292967,2047865;1313309,2042430;1350621,2035776;1355500,2033891;1316323,2040878;1295981,2046312;1275639,2050970;1250777,2057180;1239476,2058733;1221395,2061838;1172423,2066496;1139273,2069601;1133246,2069601;1085029,2073482;1044345,2071929;988593,2071929;982566,2071153;959211,2061061;946403,2069601;946370,2069668;956950,2062614;980306,2072705;944143,2071153;944428,2070963;920787,2067272;892912,2061061;868803,2055628;846954,2051746;826612,2047865;744491,2026128;703054,2013708;691000,2002840;663124,1997405;621687,1975669;609633,1976446;566688,1953933;559154,1939959;560661,1939183;587031,1953933;613399,1968683;620933,1964025;590044,1943064;564429,1931420;529018,1910460;498882,1890276;451418,1869317;433337,1853791;437103,1852238;455185,1857672;417515,1817305;396420,1799450;376831,1781595;351969,1760636;315806,1719492;313325,1711501;306011,1703966;281150,1676019;278136,1662046;268341,1648073;267175,1646187;255533,1637980;232931,1604600;220124,1573548;218617,1573548;201289,1539391;184714,1505234;167386,1465644;151565,1425276;167386,1452446;183207,1486603;188481,1505234;190661,1508528;187978,1494155;180982,1481072;169593,1454685;156084,1431486;139509,1384908;125309,1337161;120646,1323242;100337,1239714;91356,1179077;91292,1180743;92045,1193164;95812,1221887;100333,1251387;92798,1225768;87525,1193164;81498,1193164;77730,1163665;72457,1145034;67937,1127179;55128,1113206;51362,1113206;47594,1093798;46088,1068957;49101,1034024;50608,1021603;53174,1013084;51927,993657;53622,964934;56635,959112;56635,955618;50608,967263;45335,959500;35540,945527;33751,934464;33280,935434;30267,966486;28006,997538;25746,1021603;25746,1071285;26499,1096904;28006,1122521;21226,1146586;19719,1146586;15199,1100009;15199,1051878;18965,1014616;25743,1021599;19719,1013840;18212,985894;19719,943197;20472,931553;22733,912145;31773,877213;36278,854006;34787,848489;29513,879541;20472,914475;18212,933882;17458,945527;15952,988222;17458,1016169;13692,1053431;13692,1101561;18212,1148139;19719,1148139;29513,1192388;34787,1228874;46088,1266136;63887,1346264;65440,1361620;68690,1361620;85265,1402764;91292,1423724;79991,1405869;67937,1377922;67184,1385685;60629,1364749;55882,1365501;50608,1347647;32526,1304950;21226,1266912;20472,1235084;15199,1197822;11431,1160560;3144,1133390;8418,988999;13692,951737;9171,931553;18212,875660;20472,862463;26499,817438;42321,784833;38554,829082;42319,821498;44581,803367;45335,783281;52115,757663;62662,718848;75471,679257;76430,678145;82252,646653;90539,624140;100333,605509;119922,566694;135743,531761;158345,486736;174920,467328;188481,440159;199782,423080;211837,416870;214850,412212;226905,387370;250260,359424;250896,371105;249192,376014;273615,350108;285669,333807;301491,318281;302855,319841;302245,319057;321833,298873;341422,280242;362517,256953;391899,234440;423542,210375;442461,196775;455185,184757;477787,170784;501896,157587;505087,155896;513291,147593;526758,137404;541544,129641;552004,127160;553880,125759;758805,40366;766409,38663;787435,31051;801938,28043;809500,27977;812297,27170;984073,3881;1032855,3687;1085029,4657;1086000,5408;1111398,2328;1134753,6210;1158109,10867;1170159,13690;1157355,10091;1133999,5434;1110644,1553;11106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E150F8" w:rsidRPr="00565829">
      <w:rPr>
        <w:rFonts w:hint="eastAsia"/>
        <w:lang w:val="zh-TW" w:eastAsia="zh-TW" w:bidi="zh-TW"/>
      </w:rPr>
      <mc:AlternateContent>
        <mc:Choice Requires="wpg">
          <w:drawing>
            <wp:anchor distT="0" distB="0" distL="114300" distR="114300" simplePos="0" relativeHeight="251701248" behindDoc="1" locked="0" layoutInCell="1" allowOverlap="1" wp14:anchorId="6DD73995" wp14:editId="74C8F1BA">
              <wp:simplePos x="0" y="0"/>
              <wp:positionH relativeFrom="column">
                <wp:posOffset>-817245</wp:posOffset>
              </wp:positionH>
              <wp:positionV relativeFrom="paragraph">
                <wp:posOffset>-1612265</wp:posOffset>
              </wp:positionV>
              <wp:extent cx="8484235" cy="11245850"/>
              <wp:effectExtent l="0" t="0" r="0" b="0"/>
              <wp:wrapNone/>
              <wp:docPr id="9" name="群組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84235" cy="11245850"/>
                        <a:chOff x="-137449" y="-456421"/>
                        <a:chExt cx="8484869" cy="11246826"/>
                      </a:xfrm>
                    </wpg:grpSpPr>
                    <wps:wsp>
                      <wps:cNvPr id="12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-137449" y="129922"/>
                          <a:ext cx="3543565" cy="311371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rgbClr val="BB8BD5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手繪多邊形：圖形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6425" y="381851"/>
                          <a:ext cx="2758637" cy="245970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53100">
                              <a:srgbClr val="CFB8E2"/>
                            </a:gs>
                            <a:gs pos="0">
                              <a:srgbClr val="9664C0"/>
                            </a:gs>
                            <a:gs pos="100000">
                              <a:srgbClr val="9664C0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72197" y="2630242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A206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7345047" y="1076743"/>
                          <a:ext cx="1002373" cy="11460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A206A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17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A6ECC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63799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731320" y="1735520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B8BD5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手繪多邊形：圖案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2148722" y="-456421"/>
                          <a:ext cx="2094115" cy="19379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5A206A"/>
                            </a:gs>
                            <a:gs pos="100000">
                              <a:srgbClr val="BB8BD5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8A75CD" id="群組 3" o:spid="_x0000_s1026" style="position:absolute;margin-left:-64.35pt;margin-top:-126.95pt;width:668.05pt;height:885.5pt;z-index:-251615232;mso-width-relative:margin;mso-height-relative:margin" coordorigin="-1374,-4564" coordsize="84848,11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">
              <v:shape id="手繪多邊形：圖案 10" o:spid="_x0000_s1027" style="position:absolute;left:-1374;top:1299;width:35435;height:31137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bb8bd5" focusposition="1" focussize="" focus="100%" type="gradientRadial"/>
                <v:stroke joinstyle="miter"/>
                <v:path arrowok="t" o:connecttype="custom" o:connectlocs="1926538,3096832;1909978,3104772;1910970,3105151;2064238,3016226;2010693,3027578;1930376,3036660;1926552,3027578;1982646,3023038;2064238,3016226;2203518,3004343;2200247,3005165;2201924,3004874;1204336,2987279;1261068,3000334;1285291,3001468;1352858,3030985;1383455,3036660;1385369,3037229;1392380,3030985;1419152,3037796;1445925,3043471;1498677,3054395;1499469,3053689;1560663,3062770;1589985,3067311;1619307,3069581;1679226,3071852;1760817,3070716;1764359,3070716;1772292,3066743;1790140,3061634;1808307,3061351;1820737,3062769;1824083,3070716;1852608,3070716;1843685,3082068;1838585,3087745;1822011,3094556;1791414,3094556;1751894,3092285;1666477,3090015;1602733,3085474;1546639,3078663;1490545,3070716;1405129,3059364;1338836,3040066;1339603,3039570;1300589,3028714;1266167,3015092;1226647,3003740;1185851,2991252;1204336,2987279;1954792,2962941;1935313,2965588;1800604,2971644;1844959,2976494;1856433,2974223;1935475,2966278;1948482,2964025;2075822,2946492;2009663,2955483;2032365,2956060;2065034,2950668;2317328,2943867;2109825,2993072;2214832,2972238;986971,2920870;1133581,2976494;1185851,2991252;1225371,3003739;1264893,3015091;1299314,3028713;1291665,3034390;1271267,3030983;1198600,3007145;1162903,2994657;1127207,2981035;1080036,2966278;1039240,2950385;1007369,2935627;986971,2920870;1046891,2892490;1117008,2924276;1108085,2928817;1026493,2893625;1046891,2892490;788091,2815297;874782,2858434;892631,2876597;851835,2857298;821238,2840271;788091,2815297;940108,2786168;940120,2786491;944426,2791131;944900,2789186;2801918,2711650;2797288,2711993;2720796,2760807;2645578,2797133;2592033,2825513;2562712,2836865;2532115,2848217;2495143,2865245;2467096,2880002;2426300,2894761;2384230,2908383;2372755,2918599;2354907,2924276;2310287,2931087;2252918,2946980;2200648,2961737;2143279,2976495;2071886,2992388;1971172,3007145;1968622,3010551;1920198,3021331;1921452,3021903;1975229,3009931;1976271,3007145;2076987,2992388;2148379,2976495;2205748,2961737;2258018,2946980;2315387,2931087;2360008,2924276;2329802,2940414;2330685,2940169;2362558,2923140;2380406,2917465;2381595,2917171;2389329,2909518;2431401,2895895;2472197,2881138;2500244,2866380;2537214,2849353;2567811,2838001;2588793,2829878;2599684,2823242;2653228,2794863;2728445,2758537;615766,2695951;620606,2699648;622259,2700398;2810475,2666317;2810037,2666585;2810037,2666909;2812063,2667166;2812587,2666585;2838017,2649371;2830490,2654002;2829159,2655233;2834320,2652291;511671,2592192;559820,2642672;521642,2601878;2928282,2592159;2928168,2592194;2927325,2597338;2906927,2617772;2882704,2641610;2884164,2641311;2906927,2618906;2927325,2598473;2928282,2592159;636279,2566595;638803,2569333;638931,2568958;447701,2540577;480848,2559876;482475,2561583;497580,2564559;531841,2592796;579012,2626852;599410,2651827;610883,2664314;659329,2700641;645306,2710857;600189,2666219;598136,2666585;640831,2708826;645306,2710857;659330,2700641;780442,2785780;756220,2792591;765144,2798268;729447,2799403;706499,2785780;684827,2771023;631283,2731291;581562,2691559;535667,2651827;513995,2632529;493597,2612095;501246,2603014;526743,2623447;554790,2642745;589211,2675666;592137,2677901;554790,2642745;528018,2623447;502520,2603014;474473,2572363;447701,2540577;3256242,2360081;3255595,2360327;3241671,2390085;3242857,2217863;3209072,2261318;3192498,2288563;3175926,2313537;3136404,2360081;3101983,2406623;3071386,2444086;3068835,2445474;3066747,2448228;3070111,2446356;3100708,2408895;3135130,2362351;3174650,2315808;3191224,2290834;3207797,2263589;3242219,2219316;3374806,2202288;3358232,2246561;3328910,2294239;3299587,2343053;3272816,2373703;3290664,2341918;3305962,2310132;3317436,2293104;3332734,2270400;3346758,2247696;3374806,2202288;3292286,2104979;3261341,2153474;3260772,2154640;3291938,2105796;3309258,1995143;3272065,2085628;3193827,2228030;3182373,2244157;3182299,2244290;3155526,2285157;3128755,2329431;3098158,2363487;3072660,2402084;2922226,2553065;2872505,2590527;2867735,2593757;2865678,2595611;2844886,2610703;2827885,2627988;2765416,2669991;2755628,2675497;2729041,2694796;2725202,2697016;2719520,2701777;2669801,2731292;2620080,2758537;2614389,2761105;2580725,2780576;2570289,2785263;2560162,2791457;2525740,2808485;2493578,2819717;2421898,2851911;2253726,2907762;2136537,2934593;2231245,2918599;2249094,2915193;2306462,2897030;2342159,2886814;2399528,2860703;2464546,2840270;2506203,2825724;2524466,2816431;2541037,2811892;2563986,2800538;2570016,2796807;2585660,2783511;2620080,2765348;2659241,2748255;2673625,2740372;2723346,2710857;2745018,2692694;2769241,2679071;2831709,2637070;2876330,2599607;2926050,2562146;3076484,2411164;3097187,2379825;3098158,2377108;3131304,2331700;3141503,2318078;3155065,2301329;3159352,2294239;3186123,2253372;3238394,2156879;3289388,2053577;3304368,2011574;3448747,1894649;3444923,1896919;3444923,1896919;3460789,1827370;3460331,1829378;3464045,1833348;3475520,1844700;3483169,1840159;3483362,1839288;3478069,1842429;3465321,1832212;3449425,1698415;3448535,1698459;3446922,1698538;3447473,1703935;3446198,1732316;3441099,1749343;3410502,1792481;3402853,1829943;3395203,1842429;3382455,1896919;3368430,1940057;3353132,1982060;3344209,2014980;3334010,2049036;3342143,2037771;3349308,2013844;3355682,1979788;3370980,1937786;3385004,1894649;3397753,1840159;3405402,1827671;3413052,1790210;3443649,1747073;3423251,1834482;3407952,1907135;3373530,2000222;3366721,2009654;3363810,2023778;3354408,2047901;3318711,2117148;3302137,2153474;3291938,2172773;3279190,2193207;3244769,2247696;3207797,2301050;3160627,2372569;3108357,2442951;3073936,2482682;3036964,2521279;3024215,2537172;3010192,2553065;2988519,2568958;2953073,2603904;2954097,2607554;2917126,2641610;2877604,2666585;2845733,2689289;2815541,2708936;2820236,2708588;2853383,2687018;2885255,2664314;2924775,2639340;2961747,2605284;2960472,2600743;2996168,2565553;3017842,2549660;3031865,2533767;3044613,2517874;3081585,2479277;3116006,2439545;3168276,2369162;3215446,2297645;3252418,2244290;3286839,2189801;3299587,2169367;3309786,2150069;3326360,2113743;3362057,2044495;3376080,1997952;3410502,1904866;3425800,1832213;3446198,1744802;3450797,1729448;3447473,1728909;3448747,1700530;3476794,1674420;3461949,1729499;3461950,1729499;3476795,1674421;3488268,1663068;3480619,1677826;3478867,1708759;3478069,1737991;3465321,1772922;3465321,1776912;3480619,1737991;3483169,1677825;3489113,1666358;3433448,1614254;3425095,1631836;3421975,1657392;3417953,1645454;3416482,1647139;3420701,1659663;3418151,1677826;3423251,1692583;3427203,1692388;3424525,1684636;3427075,1666473;3433448,1614254;3540539,1583604;3543089,1584738;3541813,1632417;3543089,1665338;3539263,1725503;3535439,1759559;3523965,1809508;3520141,1851511;3501017,1928705;3483169,1995681;3451298,2008169;3453848,2001357;3458947,1953679;3478069,1903730;3493368,1895784;3493368,1895783;3509942,1809508;3518865,1768641;3526515,1726639;3532890,1686906;3535439,1649445;3536713,1617660;3539263,1600631;3540539,1583604;179554,1057250;180188,1057532;180249,1057374;256471,894538;228423,941080;205476,958109;205421,959196;203202,1002654;203266,1002550;205476,959244;228423,942215;256471,895672;257426,896240;257904,895389;271768,795775;253920,807127;227148,857076;233273,861439;233472,860672;228423,857076;255195,807127;270999,797075;369933,731069;368323,732217;361488,755618;357185,767395;239897,958109;223323,1004652;208024,1052330;174878,1152228;153205,1220340;143006,1271424;137907,1297533;134082,1323643;122608,1394026;118783,1437164;125158,1482572;128146,1457830;127708,1449650;132807,1401972;144281,1331589;153381,1321865;166595,1243120;165954,1229421;178549,1197270;186043,1170276;183802,1174932;176153,1172661;157029,1221475;158305,1248720;149380,1300939;148106,1310021;135357,1323643;139181,1297533;144281,1271424;154480,1220340;176153,1152228;209300,1052330;224598,1004652;241171,958109;358459,767395;369933,731069;392883,617549;392881,617549;399255,622090;399255,622089;622604,455927;622359,456101;621615,456851;611203,466567;608571,469976;606851,471707;599410,481325;521644,563059;499970,585763;478298,609602;382464,703921;479572,608467;501245,584628;522918,561924;600684,480189;608571,469976;621615,456851;654967,377648;643963,381061;635780,383767;633832,385967;619808,397319;584112,417752;559890,441592;536942,465431;521644,477919;521125,477339;506664,492819;482122,519922;442602,558519;448975,565329;449097,565233;443876,559653;483396,521056;522918,477919;538216,465432;561164,441592;585386,417754;621082,397320;635107,385968;650405,380860;655234,379525;2501518,172550;2566536,198659;2594583,219093;2532115,191848;2501518,172550;2289889,89680;2340884,99896;2412277,131682;2289889,89680;1522418,82160;1495645,85139;1438276,91951;1382181,103303;1357959,110114;1329912,116925;1268539,127661;1257244,131683;1179477,155522;1102985,182767;1049440,204336;1013744,216823;925777,253149;883707,276989;842911,300827;777892,343965;716698,387103;658132,432597;663154,438187;675584,430595;686164,423573;724348,393914;785541,350776;850559,307639;891355,283799;933427,259960;1021392,223634;1055814,207741;1109359,186172;1185851,158927;1263618,135088;1296285,129375;1312065,124573;1526854,83312;1978343,57753;2005593,60165;2042564,71517;2014517,68112;1955873,57895;1978343,57753;2126706,48813;2178975,52218;2242719,74922;2163677,62435;2126706,48813;1700262,48529;1553014,55624;1451024,68111;1402579,79463;1360508,93085;1301864,99896;1080036,175955;999720,207741;975497,215687;953824,225904;913029,245202;849285,274717;800840,308773;660604,406400;631297,429093;602627,452403;603234,452944;382682,683389;338061,737879;317663,770800;297265,801450;259019,865021;217416,923398;216949,925188;202925,959244;192726,975136;190176,977407;178862,1010896;176153,1030762;173603,1059141;155755,1105685;139181,1152228;121333,1220340;111134,1282776;104760,1345212;113684,1302074;114511,1298514;116233,1281640;126432,1219205;129626,1220154;129903,1219099;126434,1218069;144282,1149957;160855,1103413;178621,1057084;177429,1056871;179978,1028491;194001,975136;204200,959244;204543,958414;218224,925188;260295,866157;298541,802586;318939,771936;339337,739015;383958,684525;604510,454080;663154,406402;803390,308774;851835,274718;915578,245203;956374,225904;978048,215688;1002270,207741;1082587,175955;1304415,99898;1363059,93086;1405129,79464;1453574,68112;1555564,55624;1702812,48955;1821165,52491;1879381,0;1939299,3405;2000493,9082;2041289,18163;2068062,29515;2101209,23839;2150928,34056;2181525,42002;2180251,43138;2178975,51083;2126706,47678;2108858,43138;2091010,39731;2056587,32920;2022167,26109;1986470,21568;1946950,21568;1915077,21568;1865358,21568;1863022,20904;1841135,30650;1848784,42002;1925276,55624;1891237,56153;1891811,56193;1927826,55624;1958423,59030;2017067,69247;2045114,72653;2092285,81734;2140730,90816;2187900,101032;2235071,113520;2258018,119195;2280966,126007;2281262,126247;2297718,128774;2337597,141970;2343168,149485;2344710,149846;2380406,162333;2411003,173685;2441600,186173;2464547,197525;2479846,204336;2496419,212282;2552513,240662;2623906,281530;2660878,304234;2661948,304914;2680842,315135;3400303,1520033;3399765,1529532;3414326,1531385;3428349,1540466;3434724,1571116;3458946,1607442;3469146,1608268;3469146,1599497;3479510,1573862;3479344,1568847;3489543,1538196;3503567,1538196;3525239,1525709;3527789,1575658;3521415,1599497;3513766,1622201;3509941,1659663;3508666,1678961;3506117,1698260;3500681,1701487;3501017,1702799;3506225,1699708;3508666,1681231;3509941,1661933;3513766,1624471;3521415,1601767;3527789,1577928;3537988,1584740;3536713,1601767;3534164,1618796;3532888,1650581;3530338,1688042;3523965,1727775;3516316,1769777;3507391,1810644;3490818,1896919;3475520,1904866;3456396,1954815;3451296,2002493;3448747,2009304;3427075,2061524;3420700,2066064;3393928,2121689;3421975,2066064;3428349,2061524;3387553,2164826;3365881,2175044;3361386,2183049;3362057,2184124;3367156,2175042;3388828,2164826;3373530,2203423;3345483,2248831;3331460,2271535;3316161,2294239;3304687,2311267;3288114,2344188;3270266,2375974;3242219,2410030;3214172,2441815;3215340,2439672;3183574,2478142;3114730,2545119;3101177,2563687;3114730,2546254;3183574,2479276;3131304,2549659;3104372,2574776;3082752,2588928;3081584,2590527;3068067,2599786;3067561,2603014;3007641,2657503;2943898,2709722;2940950,2711627;2919676,2735831;2868681,2769887;2821020,2801717;2820849,2801902;2868681,2771023;2919676,2736967;2877604,2774428;2843343,2794295;2819642,2803208;2818960,2803945;2793463,2818702;2783856,2822667;2759681,2840129;2736094,2855028;2700398,2875462;2688925,2876597;2676172,2881645;2674190,2882986;2690199,2877732;2701674,2876597;2655778,2907247;2626455,2920871;2597134,2933357;2576423,2936124;2572911,2937898;2476021,2975359;2471080,2976359;2441600,2993522;2458172,2998063;2396979,3021903;2402078,3006010;2381680,3012821;2362558,3018497;2323036,3029849;2317756,3024206;2298813,3027578;2275865,3032119;2228696,3042337;2227140,3042980;2272041,3033254;2294989,3028713;2314111,3025308;2321761,3030983;2361282,3019631;2380405,3013956;2400803,3007145;2395703,3023038;2342159,3045742;2339534,3045087;2302638,3058228;2272041,3066175;2226146,3076391;2207183,3074973;2167519,3081845;2166226,3084338;2060413,3102502;2036189,3096825;2015792,3096825;1980095,3107042;1948224,3109313;1916352,3110447;1912889,3109127;1883843,3113712;1848784,3108177;1850060,3107042;1856433,3099095;1827112,3095690;1841135,3088879;1883206,3087743;1924002,3086609;1982645,3087743;2023441,3084338;2099933,3069580;2150928,3059364;2189174,3058228;2191835,3057128;2154753,3058229;2103758,3068446;2027266,3083204;1986470,3086609;1927826,3085474;1887030,3086609;1844959,3087745;1846234,3083204;1855158,3071852;2247818,3013956;2514267,2924276;2584384,2891354;2623906,2873191;2664702,2853893;2741194,2813026;2802388,2771023;2917126,2691559;2948997,2668855;2979594,2645017;3025489,2607554;3044613,2579175;3072082,2556753;3072303,2555345;3045889,2576905;3026765,2605284;2980870,2642746;2950273,2666585;2918402,2689289;2803663,2768753;2742469,2810756;2665977,2851623;2625181,2870921;2585660,2889084;2515542,2922005;2249094,3011686;1856433,3069581;1827112,3069581;1823287,3060500;1792690,3059364;1764643,3069581;1683051,3070716;1623133,3068446;1593810,3066175;1564488,3061634;1582152,3044859;1578511,3045742;1512703,3034890;1509668,3035525;1383457,3015092;1333736,3006010;1290390,2999199;1238121,2977630;1173102,2956061;1105535,2932222;1117008,2924276;1164179,2932222;1184577,2948114;1254694,2966278;1393656,2998063;1428077,3003740;1465048,3009415;1505844,3017362;1550801,3026018;1554288,3025308;1596360,3030985;1597634,3028714;1658828,3030985;1669027,3032119;1763367,3032119;1832210,3034390;1913802,3028714;1924001,3028714;1927826,3037796;2008142,3028714;2061687,3017362;2092284,3012821;2111408,3010551;2153478,3001469;2187900,2994658;2222321,2986711;2285459,2976981;2293715,2974225;2227421,2984441;2192999,2992388;2158578,2999199;2116507,3008281;2097385,3010551;2066788,3015092;1983920,3021903;1927826,3026444;1917627,3026444;1836035,3032119;1767192,3029849;1672852,3029849;1662653,3028714;1623133,3013956;1601459,3026444;1601404,3026542;1619307,3016226;1658829,3030983;1597635,3028713;1598117,3028435;1558113,3023038;1510944,3013956;1470148,3006010;1433176,3000334;1398755,2994658;1259794,2962873;1189676,2944709;1169278,2928817;1122107,2920870;1051990,2889084;1031592,2890220;958924,2857298;946175,2836865;948725,2835730;993346,2857298;1037966,2878868;1050715,2872057;998446,2841406;955100,2824378;895180,2793727;844186,2764212;763869,2733562;733272,2710858;739646,2708588;770243,2716534;706499,2657503;670803,2631394;637656,2605284;595586,2574634;534393,2514468;530194,2502783;517819,2491764;475748,2450897;470649,2430463;454075,2410030;452101,2407273;432402,2395271;394155,2346458;372483,2301050;369933,2301050;340612,2251101;312565,2201153;283242,2143258;256471,2084228;283242,2123959;310015,2173908;318939,2201153;322627,2205969;318087,2184951;306249,2165819;286978,2127233;264119,2093308;236071,2025196;212042,1955374;204152,1935020;169786,1812874;154588,1724202;154480,1726639;155755,1744802;162129,1786805;169778,1829943;157029,1792481;148106,1744802;137907,1744802;131532,1701665;122608,1674420;114959,1648311;93286,1627877;86912,1627877;80537,1599497;77987,1563170;83087,1512087;85637,1493924;89978,1481466;87868,1453056;90736,1411053;95836,1402540;95836,1397431;85637,1414460;76713,1403108;60139,1382674;57112,1366497;56315,1367916;51216,1413324;47390,1458732;43566,1493924;43566,1566575;44841,1604037;47390,1641498;35917,1676690;33367,1676690;25718,1608578;25718,1538196;32092,1483706;43561,1493918;33367,1482572;30818,1441704;33367,1379268;34642,1362240;38467,1333860;53765,1282776;61388,1248841;58865,1240773;49940,1286181;34642,1337266;30818,1365645;29542,1382674;26992,1445109;29542,1485977;23169,1540466;23169,1610849;30818,1678961;33367,1678961;49940,1743668;58865,1797021;77987,1851511;108106,1968685;110735,1991141;116235,1991141;144282,2051306;154481,2081957;135357,2055847;114959,2014980;113685,2026332;102593,1995717;94561,1996817;85637,1970708;55040,1908271;35917,1852647;34642,1806103;25718,1751613;19343,1697124;5320,1657392;14244,1446245;23169,1391755;15519,1362240;30818,1280506;34642,1261207;44841,1195365;71614,1147687;65239,1212394;71611,1201303;75438,1174790;76713,1145416;88186,1107954;106034,1051194;127708,993300;129331,991673;139182,945621;153205,912700;169779,885455;202926,828695;229698,777612;267944,711770;295991,683389;318939,643658;338062,618684;358460,609602;363560,602791;383958,566464;423478,525597;424554,542678;421671,549858;462998,511975;483396,488136;510169,465432;512477,467714;511445,466567;544592,437051;577738,409807;613435,375751;663154,342829;716698,307639;748713,287751;770243,270176;808489,249743;849285,230445;854686,227972;868568,215830;891356,200930;916376,189578;934076,185950;937250,183901;1284015,59029;1296882,56538;1332461,45407;1357002,41008;1369799,40911;1374532,39731;1665203,5675;1747750,5392;1836035,6810;1837679,7908;1880656,3405;1920177,9080;1959699,15892;1980088,20019;1958423,14757;1918901,7946;1879381,2270;187938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形 18" o:spid="_x0000_s1028" style="position:absolute;left:1864;top:3818;width:27586;height:2459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664c0" stroked="f">
                <v:fill color2="#cfb8e2" focusposition="1" focussize="" focus="53%" type="gradientRadial"/>
                <v:stroke joinstyle="miter"/>
                <v:path arrowok="t" o:connecttype="custom" o:connectlocs="1499795,2446366;1486902,2452638;1487675,2452938;1606993,2382691;1565309,2391659;1502782,2398833;1499805,2391659;1543474,2388072;1606993,2382691;1715420,2373304;1712876,2373953;1714180,2373723;937566,2359823;981731,2370136;1000589,2371033;1053190,2394349;1077009,2398833;1078499,2399282;1083957,2394349;1104798,2399730;1125641,2404213;1166707,2412843;1167325,2412285;1214964,2419459;1237790,2423046;1260618,2424839;1307264,2426633;1370782,2425736;1373539,2425736;1379715,2422597;1393610,2418561;1407752,2418337;1417429,2419458;1420034,2425736;1442241,2425736;1435294,2434703;1431324,2439187;1418421,2444568;1394602,2444568;1363835,2442774;1297339,2440981;1247715,2437394;1204046,2432013;1160377,2425736;1093882,2416768;1042273,2401523;1042870,2401132;1012498,2392556;985701,2381795;954935,2372827;923176,2362962;937566,2359823;1521789,2340597;1506626,2342688;1401756,2347473;1436286,2351304;1445218,2349510;1506752,2343234;1516878,2341454;1616011,2327604;1564506,2334707;1582180,2335162;1607613,2330903;1804021,2325530;1642481,2364400;1724229,2347942;768349,2307363;882483,2351304;923176,2362962;953942,2372826;984709,2381794;1011505,2392555;1005551,2397039;989671,2394348;933100,2375517;905311,2365652;877522,2354891;840799,2343234;809040,2330679;784229,2319021;768349,2307363;814996,2284945;869582,2310054;862635,2313641;799116,2285841;814996,2284945;613523,2223965;681011,2258042;694906,2272390;663147,2257145;639327,2243694;613523,2223965;731867,2200954;731876,2201209;735228,2204875;735597,2203339;2181271,2142088;2177666,2142359;2118118,2180920;2059561,2209617;2017877,2232035;1995051,2241003;1971231,2249971;1942449,2263422;1920614,2275080;1888855,2286738;1856104,2297499;1847171,2305570;1833276,2310054;1798540,2315434;1753878,2327989;1713187,2339647;1668525,2351305;1612947,2363860;1534541,2375517;1532556,2378208;1494858,2386723;1495835,2387175;1537700,2377718;1538511,2375517;1616917,2363860;1672496,2351305;1717157,2339647;1757849,2327989;1802510,2315434;1837247,2310054;1813732,2322803;1814420,2322609;1839232,2309157;1853127,2304673;1854052,2304442;1860074,2298396;1892826,2287634;1924585,2275977;1946420,2264319;1975201,2250868;1999021,2241900;2015355,2235484;2023833,2230242;2065517,2207823;2124073,2179127;479369,2129687;483137,2132607;484423,2133200;2187931,2106277;2187591,2106489;2187591,2106745;2189169,2106948;2189576,2106489;2209373,2092891;2203514,2096549;2202478,2097521;2206496,2095198;398332,2047722;435814,2087596;406095,2055373;2279644,2047695;2279556,2047724;2278899,2051787;2263020,2067929;2244162,2086760;2245299,2086523;2263020,2068825;2278899,2052683;2279644,2047695;495338,2027502;497303,2029663;497402,2029368;348532,2006948;374336,2022193;375603,2023542;387362,2025893;414034,2048199;450756,2075102;466636,2094831;475568,2104695;513282,2133392;502365,2141462;467243,2106200;465644,2106489;465644,2106489;498882,2139858;502365,2141462;513283,2133392;607568,2200648;588711,2206029;595658,2210513;567869,2211409;550004,2200648;533133,2188991;491449,2157604;452741,2126218;417012,2094831;400141,2079586;384261,2063444;390216,2056270;410065,2072412;431900,2087656;458696,2113663;460974,2115428;431900,2087656;411057,2072412;391208,2056270;369373,2032057;348532,2006948;2534958,1864364;2534455,1864559;2523614,1888065;2524539,1752018;2498237,1786345;2485334,1807867;2472433,1827596;2441665,1864364;2414869,1901130;2391050,1930724;2389063,1931821;2387437,1933997;2390057,1932517;2413876,1902925;2440673,1866157;2471440,1829391;2484342,1809662;2497244,1788140;2524041,1753165;2603812,1748905;2595500,1765720;2577635,1798003;2595500,1765720;2603812,1748905;2627259,1739715;2614356,1774688;2591530,1812352;2568702,1850913;2547861,1875125;2561756,1850016;2573665,1824906;2582597,1811455;2594507,1793520;2605425,1775585;2627259,1739715;2563018,1662845;2538928,1701153;2538485,1702074;2562748,1663489;2576231,1576079;2547276,1647558;2486369,1760050;2477451,1772789;2477395,1772894;2456552,1805178;2435711,1840152;2411891,1867054;2392042,1897544;2274929,2016813;2236222,2046406;2232509,2048957;2230906,2050423;2214721,2062345;2201486,2075999;2152854,2109180;2145234,2113528;2124536,2128775;2121547,2130529;2117125,2134289;2078419,2157605;2039712,2179127;2035282,2181156;2009074,2196537;2000948,2200240;1993066,2205133;1966268,2218584;1941232,2227456;1885427,2252889;1754508,2297009;1663277,2318204;1737007,2305570;1750901,2302879;1795562,2288531;1823352,2280460;1868014,2259834;1918629,2243693;1951059,2232202;1965276,2224861;1978177,2221275;1996043,2212307;2000737,2209359;2012915,2198856;2039712,2184508;2070198,2171005;2081396,2164778;2120103,2141462;2136974,2127114;2155832,2116353;2204463,2083173;2239200,2053580;2277906,2023987;2395018,1904717;2411136,1879961;2411891,1877815;2437695,1841944;2445635,1831183;2456193,1817952;2459530,1812352;2480371,1780068;2521064,1703843;2560763,1622238;2572424,1589058;2684822,1496692;2681845,1498486;2681845,1498486;2694196,1443545;2693840,1445131;2696731,1448267;2705664,1457235;2711619,1453648;2711769,1452959;2707649,1455441;2697724,1447370;2685350,1341675;2684657,1341710;2683402,1341773;2683830,1346036;2682838,1368456;2678868,1381907;2655048,1415984;2649094,1445577;2643139,1455441;2633214,1498486;2622296,1532562;2610386,1565743;2603440,1591749;2595500,1618651;2601832,1609752;2607410,1590851;2612371,1563949;2624281,1530769;2635199,1496692;2645124,1453648;2651079,1443783;2657033,1414190;2680853,1380113;2664973,1449163;2653063,1506556;2626266,1580090;2620965,1587541;2618698,1598699;2611379,1617755;2583590,1672457;2570687,1701153;2562748,1716399;2552823,1732540;2526026,1775585;2497244,1817732;2460523,1874229;2419831,1929828;2393035,1961214;2364252,1991704;2354327,2004258;2343411,2016813;2326538,2029368;2298944,2056974;2299741,2059857;2270959,2086760;2240192,2106489;2215381,2124424;2191876,2139944;2195531,2139670;2221335,2122631;2246148,2104695;2276914,2084967;2305697,2058064;2304704,2054477;2332493,2026678;2349366,2014123;2360282,2001568;2370207,1989014;2398989,1958524;2425786,1927137;2466478,1871538;2503199,1815042;2531981,1772894;2558778,1729850;2568702,1713708;2576642,1698464;2589545,1669767;2617334,1615064;2628251,1578298;2655048,1504763;2666958,1447371;2682838,1378320;2686418,1366191;2683830,1365765;2684822,1343347;2706656,1322721;2695099,1366231;2695100,1366231;2706657,1322722;2715589,1313753;2709634,1325411;2709634,1325411;2708269,1349847;2707649,1372939;2697724,1400533;2697724,1403685;2709634,1372939;2711619,1325410;2716247,1316352;2672912,1275192;2666408,1289082;2663980,1309270;2660849,1299839;2659704,1301170;2662988,1311063;2661003,1325411;2664973,1337069;2668050,1336914;2665965,1330791;2667950,1316443;2672912,1275192;2756281,1250980;2758266,1251876;2757273,1289540;2758266,1315547;2755288,1363074;2752311,1389977;2743378,1429435;2740401,1462615;2725514,1523595;2711619,1576503;2686808,1586368;2688793,1580988;2692763,1543324;2707649,1503866;2719559,1497589;2719559,1497588;2732462,1429435;2739408,1397151;2745363,1363972;2750326,1332585;2752311,1302992;2753303,1277883;2755288,1264431;2756281,1250980;139781,835183;140275,835406;140322,835280;199660,706647;177826,743414;159961,756865;159919,757724;158191,792054;158240,791972;159961,757762;177826,744310;199660,707543;200404,707991;200776,707319;211569,628628;197674,637596;176833,677053;181601,680500;181756,679895;177826,677053;198667,637596;210971,629655;287990,577513;286737,578420;281415,596906;278065,606210;186758,756865;173855,793632;161945,831296;136141,910211;119269,964017;111329,1004371;107359,1024996;104381,1045622;95450,1101221;92472,1135298;97435,1171169;99760,1151624;99420,1145162;103390,1107498;112321,1051899;119406,1044218;129693,982012;129194,971191;138999,945793;144833,924469;143089,928146;137134,926353;122246,964914;123239,986436;116291,1027687;115299,1034861;105374,1045622;108351,1024996;112321,1004371;120261,964017;137134,910211;162938,831296;174848,793632;187750,756865;279057,606210;287990,577513;305856,487837;305855,487837;310817,491425;310817,491424;484692,360163;484502,360301;483923,360891;475816,368568;473766,371262;472428,372629;466636,380226;406096,444793;389223,462728;372351,481560;297776,556035;373343,480663;390215,461831;407087,443896;467628,379329;473766,371262;483923,360891;509886,298326;501320,301022;494950,303160;493434,304897;482516,313865;454726,330007;435870,348839;418005,367671;406096,377536;405690,377078;394434,389306;375328,410716;344562,441206;349524,446586;349619,446510;345554,442102;376320,411612;407087,377536;418997,367672;436862,348839;455718,330008;483508,313866;494425,304898;506335,300863;510095,299809;1947412,136308;1998028,156933;2019862,173074;1971231,151552;1947412,136308;1782661,70844;1822360,78914;1877938,104023;1782661,70844;1185191,64903;1164348,67257;1119686,72637;1076017,81605;1057160,86985;1035326,92366;987547,100847;978754,104024;918214,122856;858665,144378;816981,161417;789192,171281;720710,199977;687959,218809;656200,237641;605583,271718;557944,305795;512350,341733;516260,346149;525937,340152;534172,334605;563899,311175;611538,277098;662154,243022;693913,224189;726665,205358;795145,176661;821943,164107;863627,147068;923176,125545;983716,106714;1009147,102201;1021432,98407;1188644,65813;1540123,45622;1561338,47528;1590120,56495;1568286,53806;1522632,45734;1540123,45622;1655624,38560;1696315,41250;1745938,59185;1684405,49321;1655624,38560;1323640,38336;1209009,43941;1129611,53805;1091897,62772;1059144,73533;1013490,78914;840799,138997;778274,164107;759416,170383;742545,178455;710785,193699;661162,217015;623447,243918;514275,321039;491460,338965;469140,357379;469613,357807;297915,539849;263178,582893;247298,608900;231419,633112;201644,683330;169257,729444;168893,730859;157975,757762;150035,770316;148050,772110;139243,798565;137134,814258;135149,836677;121254,873444;108351,910211;94457,964017;86517,1013339;81555,1062660;88502,1028583;89146,1025771;90487,1012442;98427,963120;100913,963870;101128,963037;98428,962223;112322,908417;125224,871650;139055,835052;138127,834883;140112,812465;151028,770316;158968,757762;159235,757107;169886,730859;202637,684227;232412,634009;248291,609797;264171,583790;298908,540746;470606,358704;516260,321040;625432,243919;663147,217016;712770,193700;744530,178455;761402,170384;780259,164107;842785,138997;1015476,78915;1061130,73534;1093882,62773;1131596,53806;1210994,43941;1325625,38672;1417763,41466;1463083,0;1509729,2690;1557368,7174;1589127,14348;1609970,23316;1635774,18831;1674480,26903;1698300,33180;1697308,34077;1696315,40354;1655624,37664;1641729,34077;1627834,31386;1601037,26006;1574240,20625;1546451,17038;1515685,17038;1490872,17038;1452166,17038;1450348,16514;1433309,24212;1439264,33180;1498812,43941;1472313,44359;1472760,44390;1500797,43941;1524617,46632;1570271,54702;1592105,57393;1628827,64567;1666541,71741;1703262,79811;1739985,89676;1757849,94159;1775714,99540;1775944,99730;1788755,101726;1819801,112150;1824137,118087;1825338,118372;1853127,128236;1876946,137204;1900766,147069;1918631,156036;1930540,161417;1943442,167694;1987111,190113;2042690,222396;2071472,240332;2072305,240869;2087014,248943;2647109,1200761;2646689,1208266;2658025,1209729;2668942,1216903;2673905,1241115;2692762,1269811;2700702,1270464;2700702,1263534;2708770,1243284;2708641,1239322;2716581,1215109;2727499,1215109;2744370,1205246;2746355,1244703;2741393,1263534;2735439,1281470;2732461,1311063;2731469,1326308;2729484,1341553;2725251,1344103;2725514,1345139;2729568,1342697;2731469,1328101;2732461,1312857;2735439,1283263;2741393,1265328;2746355,1246496;2754295,1251877;2753303,1265328;2751318,1278780;2750325,1303889;2748340,1333482;2743378,1364869;2737424,1398048;2730476,1430332;2717574,1498486;2705664,1504763;2690777,1544221;2686807,1581885;2684822,1587265;2667950,1628516;2662987,1632103;2642146,1676044;2663980,1632103;2668942,1628516;2637183,1710121;2620311,1718192;2616812,1724516;2617334,1725365;2621304,1718191;2638176,1710121;2626266,1740611;2604432,1776481;2593515,1794416;2581605,1812352;2572672,1825803;2559771,1851809;2545876,1876918;2524041,1903821;2502207,1928930;2503117,1927238;2478386,1957627;2424793,2010536;2414241,2025204;2424793,2011432;2478386,1958523;2437695,2014122;2416729,2033963;2399897,2045143;2398988,2046406;2388465,2053721;2388072,2056270;2341425,2099315;2291801,2140566;2289505,2142070;2272944,2161191;2233245,2188094;2196141,2213238;2196008,2213384;2233245,2188991;2272944,2162088;2240192,2191681;2213520,2207374;2195068,2214416;2194538,2214997;2174689,2226655;2167208,2229787;2148389,2243582;2130028,2255351;2102238,2271493;2093306,2272390;2083378,2276377;2081834,2277435;2094298,2273286;2103231,2272390;2067502,2296602;2044675,2307364;2021848,2317228;2005725,2319413;2002991,2320815;1927562,2350408;1923716,2351198;1900766,2364756;1913668,2368343;1866029,2387175;1869999,2374621;1854119,2380001;1839232,2384485;1808465,2393452;1804354,2388994;1789607,2391659;1771743,2395246;1735022,2403317;1733811,2403825;1768766,2396142;1786631,2392555;1801517,2389865;1807472,2394348;1838239,2385381;1853126,2380898;1869006,2375517;1865036,2388072;1823352,2406007;1821308,2405490;1792585,2415871;1768766,2422148;1733037,2430219;1718274,2429098;1687396,2434527;1686390,2436497;1604015,2450845;1585157,2446361;1569278,2446361;1541488,2454432;1516677,2456225;1491864,2457122;1489169,2456078;1466557,2459700;1439264,2455328;1440257,2454432;1445218,2448154;1422392,2445464;1433309,2440084;1466061,2439186;1497820,2438290;1543473,2439186;1575232,2436497;1634781,2424838;1674480,2416768;1704254,2415871;1706326,2415002;1677458,2415872;1637759,2423942;1578210,2435600;1546451,2438290;1500797,2437394;1469038,2438290;1436286,2439187;1437279,2435600;1444225,2426633;1749908,2380898;1957337,2310054;2011922,2284047;2042690,2269699;2074449,2254455;2133997,2222171;2181636,2188991;2270959,2126218;2295771,2108282;2319590,2089451;2355319,2059857;2370207,2037439;2391591,2019727;2391763,2018614;2371200,2035645;2356312,2058064;2320583,2087657;2296764,2106489;2271952,2124424;2182629,2187197;2134990,2220378;2075442,2252661;2043683,2267906;2012915,2282254;1958330,2308260;1750901,2379104;1445218,2424839;1422392,2424839;1419414,2417665;1395595,2416768;1373760,2424839;1310242,2425736;1263596,2423942;1240768,2422148;1217942,2418561;1231692,2405309;1228858,2406007;1177627,2397435;1175265,2397936;1077010,2381795;1038303,2374621;1004559,2369240;963868,2352201;913251,2335163;860650,2316331;869582,2310054;906304,2316331;922184,2328885;976769,2343234;1084950,2368343;1111746,2372827;1140529,2377310;1172288,2383588;1207287,2390426;1210001,2389865;1242753,2394349;1243745,2392556;1291384,2394349;1299324,2395246;1372767,2395246;1426361,2397039;1489879,2392556;1497819,2392556;1500797,2399730;1563323,2392556;1605007,2383588;1628826,2380001;1643714,2378208;1676465,2371034;1703262,2365653;1730059,2359375;1779212,2351689;1785639,2349511;1734030,2357582;1707232,2363860;1680436,2369240;1647684,2376414;1632797,2378208;1608978,2381795;1544466,2387175;1500797,2390762;1492857,2390762;1429339,2395246;1375745,2393452;1302302,2393452;1294362,2392556;1263596,2380898;1246723,2390762;1246680,2390840;1260618,2382691;1291385,2394348;1243746,2392555;1244121,2392336;1212979,2388072;1176258,2380898;1144498,2374621;1115716,2370136;1088920,2365653;980739,2340544;926153,2326196;910274,2313641;873552,2307363;818966,2282254;803086,2283151;746515,2257145;736590,2241003;738575,2240107;773312,2257145;808048,2274184;817973,2268803;777282,2244590;743538,2231139;696891,2206926;657192,2183610;594666,2159398;570847,2141463;575809,2139670;599628,2145946;550004,2099315;522215,2078690;496410,2058064;463659,2033852;416020,1986323;412752,1977093;403118,1968388;370366,1936105;366396,1919963;353494,1903821;351957,1901644;336621,1892163;306847,1853603;289975,1817732;287990,1817732;265164,1778275;243329,1738817;220502,1693083;199660,1646451;220502,1677838;241344,1717295;248291,1738817;251162,1742622;247628,1726020;238411,1710906;223409,1680423;205614,1653625;183780,1599819;165075,1544667;158931,1528584;132177,1432093;120346,1362046;120261,1363972;121254,1378320;126216,1411500;132171,1445577;122246,1415984;115299,1378320;107359,1378320;102397,1344243;95450,1322721;89495,1302096;72622,1285954;67660,1285954;62697,1263534;60713,1234838;64682,1194484;66667,1180136;70048,1170295;68404,1147853;70637,1114672;74607,1107947;74607,1103911;66667,1117363;59721,1108395;46818,1092254;44461,1079475;43841,1080595;39871,1116466;36893,1152336;33916,1180136;33916,1237528;34908,1267122;36893,1296714;27961,1324514;25976,1324514;20021,1270709;20021,1215109;24983,1172065;33912,1180132;25976,1171169;23991,1138885;25976,1089563;26968,1076112;29946,1053693;41856,1013339;47790,986531;45826,980158;38878,1016029;26968,1056383;23991,1078802;22998,1092254;21013,1141575;22998,1173858;18037,1216903;18037,1272502;23991,1326308;25976,1326308;38878,1377423;45826,1419571;60713,1462615;84160,1555178;86206,1572917;90488,1572917;112322,1620445;120262,1644658;105374,1624032;89495,1591749;88503,1600716;79868,1576531;73615,1577400;66667,1556775;42848,1507453;27961,1463512;26968,1426745;20021,1383700;15059,1340656;4142,1309270;11089,1142472;18037,1099428;12082,1076112;23991,1011545;26968,996300;34908,944288;55751,906624;50788,957740;55749,948978;58728,928034;59721,904830;68652,875237;82547,830399;99420,784665;100684,783379;108352,747001;119269,720994;132172,699472;157976,654634;178818,614280;208592,562268;230427,539849;248291,508462;263179,488734;279058,481560;283028,476179;298908,447483;329674,415199;330512,428693;328268,434364;360441,404438;376320,385607;397163,367672;398958,369475;398156,368568;423960,345252;449765,323730;477554,296827;516260,270821;557944,243022;582867,227311;599628,213428;629402,197286;661162,182042;665366,180088;676173,170496;693914,158726;713391,149758;727170,146893;729642,145274;999596,46631;1009611,44663;1037310,35869;1056415,32394;1066378,32318;1070062,31386;1296347,4483;1360609,4259;1429339,5380;1430618,6247;1464076,2690;1494842,7173;1525610,12554;1541483,15814;1524617,11657;1493849,6277;1463083,1794;146308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0" o:spid="_x0000_s1029" style="position:absolute;left:4721;top:26302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206a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0" style="position:absolute;left:73450;top:10767;width:10024;height:1146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206a" stroked="f">
                <v:fill opacity="22873f"/>
                <v:path arrowok="t" o:connecttype="custom" o:connectlocs="544963,1139843;540278,1142765;540559,1142904;583914,1110174;568768,1114352;546048,1117695;544966,1114352;560834,1112681;583914,1110174;623312,1105800;622387,1106103;622861,1105996;340672,1099519;356720,1104325;363572,1104742;382685,1115606;391340,1117695;391881,1117904;393864,1115606;401437,1118113;409011,1120202;423933,1124223;424157,1123963;441467,1127305;449761,1128977;458056,1129812;475005,1130648;498085,1130230;499087,1130230;501331,1128768;506379,1126887;511518,1126783;515034,1127305;515981,1130230;524050,1130230;521526,1134408;520083,1136498;515395,1139005;506740,1139005;495561,1138169;471399,1137333;453367,1135662;437500,1133155;421632,1130230;397471,1126052;378718,1118949;378935,1118766;367899,1114771;358162,1109757;346983,1105578;335443,1100982;340672,1099519;552955,1090561;547445,1091536;509339,1093765;521886,1095550;525132,1094714;547490,1091790;551170,1090961;587191,1084507;568476,1087817;574898,1088029;584139,1086044;655506,1083541;596809,1101652;626513,1093983;279186,1075076;320657,1095550;335443,1100982;346622,1105578;357802,1109756;367539,1114770;365375,1116859;359605,1115606;339050,1106832;328952,1102235;318855,1097221;305511,1091790;293971,1085940;284956,1080508;279186,1075076;296135,1064631;315970,1076330;313445,1078001;290365,1065049;296135,1064631;222928,1036218;247451,1052096;252500,1058781;240960,1051678;232305,1045411;222928,1036218;265930,1025497;265933,1025616;267151,1027324;267285,1026608;792582,998069;791273,998196;769635,1016163;748358,1029533;733212,1039979;724918,1044157;716263,1048335;705804,1054603;697871,1060035;686331,1065467;674430,1070481;671185,1074241;666136,1076330;653514,1078837;637286,1084687;622500,1090118;606272,1095550;586077,1101400;557588,1106832;556867,1108085;543169,1112053;543524,1112264;558736,1107857;559030,1106832;587520,1101400;607715,1095550;623943,1090118;638729,1084687;654957,1078837;667579,1076330;659034,1082270;659284,1082180;668300,1075912;673349,1073823;673685,1073715;675873,1070898;687774,1065884;699314,1060453;707247,1055021;717705,1048753;726360,1044575;732295,1041586;735376,1039143;750522,1028698;771799,1015327;174183,992291;175552,993652;176019,993928;795003,981384;794879,981483;794879,981602;795452,981697;795600,981483;802794,975147;800664,976851;800288,977304;801748,976222;144737,954101;158357,972681;147558,957666;828327,954089;828295,954102;828056,955995;822286,963516;815434,972290;815847,972180;822286,963934;828056,956413;828327,954089;179985,944680;180699,945687;180735,945549;126642,935103;136018,942207;136478,942835;140751,943930;150443,954323;163786,966858;169556,976051;172801,980647;186505,994017;182538,997778;169776,981348;169196,981483;181273,997030;182538,997778;186506,994017;220765,1025354;213913,1027861;216437,1029951;206340,1030368;199848,1025354;193718,1019923;178572,1005299;164507,990675;151525,976051;145394,968948;139624,961427;141788,958084;149001,965605;156934,972708;166671,984825;167499,985648;156934,972708;149361,965605;142149,958084;134215,946802;126642,935103;921098,868668;920915,868759;916976,879712;917311,816323;907755,832317;903066,842345;898378,851537;887199,868668;877462,885799;868807,899588;868086,900099;867495,901113;868446,900424;877101,886635;886838,869504;898018,852373;902706,843181;907394,833153;917131,816858;954636,810590;949947,826885;941653,844434;933359,862401;925786,873682;930835,861983;935162,850284;938407,844017;942735,835660;946702,827303;954636,810590;931293,774774;922540,792623;922379,793052;931195,775074;936094,734347;925573,767651;903442,820065;900202,826001;900181,826050;892608,841092;885035,857387;876380,869922;869168,884128;826614,939700;812549,953488;811200,954677;810618,955359;804737,960914;799928,967276;782257,982736;779488,984763;771967,991866;770882,992683;769274,994435;755210,1005299;741146,1015327;739536,1016272;730013,1023439;727061,1025164;724197,1027444;714459,1033712;705362,1037846;685086,1049695;637514,1070252;604365,1080128;631155,1074241;636204,1072987;652432,1066302;662530,1062542;678758,1052931;697149,1045410;708933,1040056;714099,1036636;718787,1034965;725278,1030786;726984,1029413;731409,1024519;741146,1017834;752223,1011543;756292,1008641;770356,997778;776487,991092;783339,986078;801009,970619;813631,956830;827696,943042;870249,887471;876106,875936;876380,874936;885756,858222;888641,853208;892477,847044;893690,844434;901263,829392;916049,793877;930474,755854;934711,740394;975552,697358;974470,698194;974470,698194;978958,672595;978828,673334;979879,674795;983125,678974;985289,677302;985343,676982;983846,678138;980240,674377;975744,625131;975492,625147;975036,625176;975191,627163;974831,637609;973388,643876;964733,659753;962570,673542;960406,678138;956800,698194;952832,714071;948505,729531;945981,741648;943096,754183;945397,750037;947423,741230;949226,728695;953554,713236;957521,697358;961127,677302;963291,672706;965455,658918;974110,643040;968340,675213;964012,701954;954275,736216;952349,739688;951526,744886;948866,753765;938768,779253;934080,792623;931195,799727;927589,807248;917852,827303;907394,846941;894051,873265;879265,899170;869528,913794;859070,928000;855464,933850;851497,939700;845366,945549;835340,958412;835629,959755;825171,972290;813992,981483;804976,989839;796436,997071;797764,996942;807140,989003;816156,980647;827335,971455;837793,958920;837433,957248;847530,944296;853661,938446;857628,932597;861234,926747;871692,912541;881429,897917;896215,872011;909558,845688;920016,826050;929752,805994;933359,798473;936244,791370;940932,778000;951030,752512;954996,735381;964733,701119;969061,674378;974831,642205;976132,636553;975191,636355;975552,625909;983485,616299;979286,636572;979287,636572;983486,616300;986731,612121;984567,617553;984072,628938;983846,639698;980240,652554;980240,654023;984567,639698;985289,617552;986970,613332;971224,594154;968861,600626;967979,610032;966841,605638;966425,606258;967618,610868;966897,617553;968340,622984;969458,622912;968700,620059;969421,613374;971224,594154;1001517,582873;1002238,583290;1001877,600839;1002238,612956;1001156,635101;1000074,647636;996829,666021;995747,681481;990337,709893;985289,734545;976273,739141;976994,736634;978437,719085;983846,700701;988174,697776;988174,697776;992862,666021;995386,650979;997550,635519;999353,620895;1000074,607107;1000435,595408;1001156,589140;1001517,582873;50791,389139;50970,389243;50987,389185;72548,329250;64614,346381;58123,352649;58108,353049;57480,369044;57498,369006;58123,353066;64614,346798;72548,329668;72819,329876;72954,329563;76875,292899;71827,297077;64254,315461;65986,317067;66043,316785;64614,315461;72187,297077;76658,293377;104644,269083;104188,269505;102255,278118;101037,282453;67860,352649;63172,369779;58844,387328;49468,424097;43337,449167;40452,467970;39010,477580;37928,487190;34682,513095;33600,528973;35404,545686;36249,536579;36125,533569;37567,516020;40813,490114;43387,486535;47125,457552;46944,452510;50506,440676;52626,430740;51992,432454;49829,431618;44419,449585;44780,459613;42255,478833;41895,482176;38289,487190;39370,477580;40813,467970;43698,449167;49829,424097;59205,387328;63532,369779;68220,352649;101398,282453;104644,269083;111135,227300;111135,227300;112938,228971;112938,228970;176117,167812;176048,167876;175837,168152;172892,171728;172147,172983;171661,173620;169556,177160;147558,207244;141427,215600;135297,224375;108188,259090;135657,223957;141788,215182;147919,206826;169916,176742;172147,172983;175837,168152;185271,139000;182159,140256;179844,141252;179293,142062;175326,146240;165229,153761;158377,162536;151886,171310;147558,175906;147411,175693;143321,181390;136379,191366;125199,205572;127002,208079;127037,208044;125560,205990;136739,191784;147919,175906;152246,171310;158737,162536;165589,153761;175686,146241;179653,142062;183981,140182;185347,139691;707608,63510;725999,73120;733933,80641;716263,70613;707608,63510;647744,33008;662169,36769;682364,48468;647744,33008;430649,30240;423075,31337;406847,33844;390979,38022;384128,40529;376194,43036;358833,46988;355638,48468;333640,57242;312003,67270;296857,75209;286759,79805;261876,93176;249975,101951;238435,110725;220043,126602;202733,142480;186167,159225;187587,161282;191103,158488;194096,155903;204897,144987;222207,129109;240599,113232;252139,104457;264040,95683;288923,82312;298660,76463;313806,68524;335443,58496;357441,49722;366682,47619;371146,45851;431903,30665;559617,21257;567325,22145;577783,26323;569849,25070;553260,21309;559617,21257;601584,17966;616370,19220;634401,27576;612042,22980;601584,17966;480955,17862;439303,20473;410453,25069;396749,29248;384849,34262;368260,36769;305511,64763;282792,76463;275940,79387;269810,83148;258270,90251;240238,101114;226535,113649;186866,149583;178576,157935;170466,166515;170638,166714;108250,251533;95628,271589;89858,283706;84088,294988;73269,318386;61501,339872;61369,340531;57402,353066;54517,358916;53795,359751;50595,372078;49829,379390;49107,389835;44059,406966;39370,424097;34322,449167;31437,472148;29634,495128;32158,479251;32392,477941;32879,471730;35764,448749;36667,449099;36746,448710;35764,448331;40813,423262;45501,406130;50527,389078;50189,389000;50911,378554;54877,358916;57762,353066;57859,352761;61729,340531;73630,318804;84449,295406;90219,284124;95989,272007;108611,251951;170998,167132;187587,149583;227256,113650;240960,101115;258991,90251;270531,83148;276662,79388;283513,76463;306233,64763;368982,36769;385570,34262;397471,29248;411174,25070;440024,20473;481677,18019;515155,19320;531623,0;548572,1253;565882,3343;577422,6685;584995,10864;594372,8774;608436,12535;617091,15459;616730,15878;616370,18802;601584,17549;596535,15878;591487,14624;581750,12117;572013,9610;561915,7939;550736,7939;541721,7939;527656,7939;526996,7694;520804,11281;522968,15459;544606,20473;534977,20668;535139,20683;545327,20473;553982,21727;570570,25487;578504,26741;591848,30084;605551,33426;618894,37187;632237,41783;638729,43872;645220,46379;645304,46468;649959,47397;661239,52254;662815,55021;663251,55154;673349,59749;682004,63928;690659,68524;697150,72702;701477,75209;706165,78134;722033,88580;742228,103622;752686,111978;752989,112229;758333,115991;961848,559474;961696,562971;965815,563652;969782,566995;971585,578276;978437,591647;981322,591951;981322,588722;984254,579287;984207,577441;987092,566159;991059,566159;997189,561564;997910,579948;996107,588722;993944,597079;992862,610868;992501,617970;991780,625074;990242,626262;990337,626745;991811,625607;992501,618806;992862,611703;993944,597915;996107,589558;997910,580784;1000795,583291;1000435,589558;999714,595826;999353,607525;998632,621313;996829,635937;994665,651397;992140,666439;987452,698194;983125,701119;977715,719503;976273,737052;975552,739559;969421,758779;967618,760451;960045,780924;967979,760451;969782,758779;958242,796802;952111,800562;950840,803509;951030,803905;952472,800562;958602,796802;954275,811008;946341,827721;942375,836078;938047,844434;934801,850702;930113,862819;925065,874518;917131,887053;909197,898752;909528,897963;900542,912123;881068,936775;877234,943609;881068,937193;900542,912540;885756,938446;878138,947691;872022,952899;871692,953488;867868,956896;867725,958084;850776,978140;832744,997360;831911,998061;825893,1006970;811468,1019505;797986,1031220;797937,1031288;811468,1019923;825893,1007388;813992,1021176;804300,1028488;797596,1031769;797403,1032040;790191,1037472;787473,1038931;780635,1045359;773963,1050842;763865,1058363;760620,1058781;757012,1060639;756452,1061133;760980,1059199;764226,1058781;751244,1070063;742949,1075077;734655,1079673;728796,1080691;727803,1081344;700395,1095132;698998,1095500;690659,1101818;695347,1103489;678037,1112264;679479,1106414;673709,1108921;668300,1111010;657120,1115188;655627,1113111;650268,1114352;643777,1116024;630434,1119784;629994,1120021;642695,1116441;649187,1114770;654596,1113517;656760,1115606;667939,1111427;673348,1109339;679118,1106832;677676,1112681;662530,1121038;661787,1120797;651350,1125634;642695,1128559;629713,1132319;624349,1131797;613129,1134326;612763,1135244;582832,1141929;575980,1139840;570210,1139840;560112,1143601;551097,1144436;542081,1144854;541101,1144368;532885,1146055;522968,1144018;523329,1143601;525132,1140676;516838,1139422;520804,1136915;532705,1136497;544245,1136080;560833,1136497;572373,1135244;594011,1129812;608436,1126052;619255,1125634;620007,1125229;609518,1125634;595093,1129394;573455,1134826;561915,1136080;545327,1135662;533787,1136080;521886,1136498;522247,1134826;524771,1130648;635843,1109339;711214,1076330;731048,1064213;742228,1057528;753768,1050425;775405,1035383;792715,1019923;825171,990675;834187,982318;842842,973544;855824,959755;861234,949310;869004,941057;869066,940539;861595,948474;856185,958920;843203,972708;834548,981483;825532,989839;793076,1019087;775766,1034547;754129,1049589;742589,1056692;731409,1063377;711575,1075495;636204,1108503;525132,1129812;516838,1129812;515756,1126470;507101,1126052;499167,1129812;476087,1130230;459138,1129394;450843,1128559;442549,1126887;447545,1120713;446516,1121038;427900,1117044;427042,1117278;391340,1109757;377276,1106414;365014,1103907;350229,1095968;331837,1088029;312724,1079255;315970,1076330;329313,1079255;335083,1085104;354917,1091790;394225,1103489;403962,1105578;414420,1107667;425960,1110592;438677,1113778;439664,1113517;451564,1115606;451925,1114771;469235,1115606;472120,1116024;498806,1116024;518280,1116859;541360,1114771;544245,1114771;545327,1118113;568046,1114771;583192,1110592;591847,1108921;597257,1108085;609157,1104743;618894,1102236;628631,1099311;646491,1095729;648826,1094715;630074,1098475;620337,1101400;610600,1103907;598699,1107250;593290,1108085;584635,1109757;561194,1112264;545327,1113935;542442,1113935;519362,1116024;499888,1115188;473202,1115188;470317,1114771;459138,1109339;453007,1113935;452991,1113971;458056,1110174;469235,1115606;451925,1114770;452061,1114668;440746,1112681;427403,1109339;415863,1106414;405404,1104325;395668,1102236;356360,1090536;336525,1083851;330755,1078001;317412,1075076;297578,1063377;291808,1063795;271252,1051678;267646,1044157;268367,1043739;280989,1051678;293611,1059617;297217,1057110;282432,1045828;270170,1039561;253221,1028279;238796,1017416;216077,1006135;207422,997778;209225,996942;217880,999867;199848,978140;189751,968530;180375,958920;168474,947639;151164,925493;149977,921193;146476,917137;134576,902095;133133,894574;128445,887053;127886,886038;122314,881621;111495,863654;105365,846941;104644,846941;96349,828557;88416,810172;80121,788863;72548,767136;80121,781760;87694,800144;90219,810172;91262,811945;89978,804209;86629,797167;81178,782965;74712,770478;66778,745408;59981,719709;57749,712218;48028,667259;43729,634622;43698,635519;44059,642205;45862,657664;48025,673542;44419,659753;41895,642205;39010,642205;37207,626327;34682,616299;32519,606689;26388,599168;24585,599168;22782,588722;22060,575352;23503,556550;24224,549864;25452,545279;24855,534822;25667,519363;27109,516229;27109,514349;24224,520616;21700,516438;17012,508917;16155,502963;15930,503485;14487,520198;13405,536911;12324,549864;12324,576605;12684,590394;13405,604182;10160,617135;9439,617135;7275,592065;7275,566159;9078,546104;12322,549862;9439,545686;8717,530644;9439,507663;9799,501396;10881,490950;15209,472148;17365,459657;16651,456688;14127,473401;9799,492204;8717,502649;8357,508917;7635,531897;8357,546939;6554,566995;6554,592901;8717,617970;9439,617970;14127,641787;16651,661425;22060,681481;30580,724609;31324,732874;32879,732874;40813,755019;43698,766300;38289,756690;32519,741648;32158,745826;29021,734558;26749,734963;24224,725353;15569,702372;10160,681899;9799,664767;7275,644712;5472,624656;1505,610032;4029,532315;6554,512260;4390,501396;8717,471312;9799,464209;12684,439975;20257,422426;18454,446242;20257,442160;21339,432402;21700,421590;24945,407802;29994,386910;36125,365601;36584,365002;39371,348052;43337,335935;48026,325907;57402,305015;64975,286213;75794,261979;83727,251533;90219,236909;95628,227717;101398,224375;102841,221868;108611,208497;119790,193455;120094,199742;119279,202385;130969,188441;136739,179667;144312,171310;144965,172150;144673,171728;154049,160864;163426,150836;173523,138302;187587,126184;202733,113232;211789,105912;217880,99443;228698,91922;240238,84819;241766,83909;245693,79440;252139,73956;259217,69777;264223,68442;265121,67688;363211,21727;366851,20810;376915,16713;383857,15094;387477,15058;388816,14624;471038,2089;494388,1985;519362,2507;519827,2911;531984,1253;543163,3342;554343,5849;560110,7368;553982,5432;542802,2925;531623,836;53162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1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a6ecc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2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aaed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3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63799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4" style="position:absolute;left:67313;top:17355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b8bd5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5" style="position:absolute;left:21487;top:-4564;width:20941;height:1937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206a" stroked="f">
                <v:fill color2="#bb8bd5" focusposition="1" focussize="" focus="100%" type="gradientRadial"/>
                <v:stroke joinstyle="miter"/>
                <v:path arrowok="t" o:connecttype="custom" o:connectlocs="1138513,1927437;1128726,1932379;1129312,1932614;1219888,1877269;1188245,1884334;1140780,1889986;1138520,1884334;1171670,1881508;1219888,1877269;1302197,1869872;1300264,1870384;1301255,1870203;711718,1859252;745244,1867377;759559,1868083;799489,1886454;817571,1889986;818702,1890340;822845,1886454;838666,1890693;854488,1894226;885662,1901025;886131,1900585;922294,1906237;939622,1909063;956950,1910476;992360,1911889;1040577,1911182;1042670,1911182;1047358,1908709;1057906,1905530;1068642,1905354;1075988,1906236;1077965,1911182;1094822,1911182;1089549,1918248;1086535,1921781;1076741,1926020;1058659,1926020;1035304,1924607;984826,1923194;947156,1920368;914006,1916129;880856,1911182;830379,1904117;791202,1892106;791655,1891798;768600,1885041;748258,1876562;724903,1869497;700794,1861725;711718,1859252;1155209,1844104;1143698,1845752;1064090,1849521;1090302,1852539;1097083,1851126;1143794,1846181;1151481,1844779;1226734,1833867;1187636,1839463;1201052,1839822;1220358,1836466;1369454,1832233;1246828,1862858;1308883,1849891;583263,1817920;669904,1852539;700794,1861725;724149,1869496;747505,1876562;767846,1885040;763326,1888573;751271,1886453;708328,1871616;687233,1863844;666137,1855366;638261,1846181;614152,1836289;595318,1827104;583263,1817920;618673,1800256;660110,1820039;654837,1822866;606619,1800963;618673,1800256;465733,1752212;516964,1779060;527511,1790365;503403,1778353;485321,1767756;465733,1752212;555569,1734082;555576,1734283;558121,1737172;558401,1735961;1655829,1687703;1653093,1687917;1607889,1718298;1563438,1740907;1531795,1758570;1514467,1765636;1496386,1772701;1474537,1783300;1457962,1792484;1433853,1801670;1408991,1810148;1402210,1816506;1391663,1820039;1365294,1824279;1331390,1834170;1300501,1843355;1266598,1852540;1224407,1862432;1164889,1871616;1163382,1873736;1134766,1880446;1135507,1880802;1167287,1873351;1167903,1871616;1227422,1862432;1269612,1852540;1303515,1843355;1334405,1834170;1368307,1824279;1394677,1820039;1376826,1830084;1377348,1829931;1396184,1819333;1406731,1815800;1407434,1815618;1412005,1810854;1436867,1802376;1460976,1793191;1477551,1784006;1499399,1773408;1517481,1766343;1529880,1761288;1536316,1757157;1567959,1739494;1612410,1716885;363895,1677932;366755,1680233;367732,1680700;1660886,1659488;1660627,1659655;1660627,1659857;1661825,1660017;1662134,1659655;1677162,1648942;1672714,1651824;1671928,1652590;1674978,1650759;302379,1613354;330833,1644772;308271,1619382;1730506,1613333;1730438,1613355;1729940,1616557;1717886,1629274;1703571,1644111;1704434,1643925;1717886,1629981;1729940,1617263;1730506,1613333;376017,1597423;377509,1599127;377584,1598893;264575,1581229;284163,1593241;285125,1594303;294051,1596155;314299,1613730;342175,1634926;354229,1650470;361009,1658242;389639,1680851;381352,1687210;354690,1659427;353476,1659655;378707,1685946;381352,1687210;389639,1680851;461212,1733841;446898,1738080;452171,1741614;431076,1742320;417515,1733841;404707,1724657;373065,1699927;343682,1675199;316559,1650470;303752,1638459;291697,1625741;296218,1620089;311286,1632807;327861,1644818;348202,1665308;349931,1666698;327861,1644818;312039,1632807;296971,1620089;280396,1601012;264575,1581229;1924318,1468890;1923936,1469044;1915707,1487564;1916408,1380375;1896442,1407421;1886648,1424378;1876854,1439922;1853498,1468890;1833157,1497858;1815075,1521174;1813567,1522038;1812333,1523752;1814321,1522587;1832403,1499272;1852745,1470303;1876100,1441336;1885895,1425792;1895688,1408835;1916031,1381280;1994384,1370682;1984590,1398236;1967262,1427911;1949933,1458293;1934112,1477369;1944660,1457586;1953701,1437803;1960481,1427205;1969522,1413074;1977810,1398943;1994384,1370682;1945619,1310118;1927331,1340300;1926995,1341026;1945413,1310626;1955648,1241757;1933669,1298074;1887433,1386703;1880664,1396740;1880620,1396823;1864799,1422259;1848978,1449814;1830896,1471010;1815828,1495032;1726927,1589002;1697543,1612318;1694724,1614328;1693509,1615482;1681222,1624875;1671175,1635633;1634258,1661775;1628473,1665202;1612762,1677214;1610493,1678596;1607135,1681558;1577753,1699928;1548370,1716885;1545007,1718484;1525112,1730602;1518945,1733519;1512961,1737374;1492618,1747973;1473612,1754963;1431251,1775001;1331868,1809762;1262614,1826461;1318583,1816506;1329131,1814386;1363033,1803082;1384128,1796723;1418032,1780473;1456455,1767755;1481072,1758702;1491865,1752918;1501658,1750093;1515220,1743027;1518784,1740704;1528029,1732429;1548370,1721124;1571512,1710486;1580013,1705580;1609396,1687210;1622203,1675905;1636518,1667427;1673435,1641285;1699804,1617969;1729186,1594654;1818088,1500684;1830322,1481179;1830896,1479488;1850484,1451226;1856512,1442748;1864526,1432324;1867059,1427911;1882880,1402476;1913770,1342420;1943906,1278125;1952759,1251983;2038081,1179210;2035821,1180623;2035821,1180623;2045197,1137336;2044927,1138586;2047122,1141057;2053903,1148122;2058423,1145296;2058537,1144754;2055410,1146709;2047876,1140350;2038482,1057076;2037956,1057103;2037003,1057153;2037328,1060512;2036575,1078176;2033561,1088773;2015480,1115622;2010959,1138938;2006439,1146709;1998905,1180623;1990617,1207471;1981576,1233614;1976303,1254103;1970276,1275299;1975082,1268288;1979316,1253396;1983083,1232200;1992124,1206058;2000412,1179210;2007946,1145296;2012466,1137524;2016986,1114209;2035068,1087360;2023014,1141763;2013973,1186982;1993631,1244918;1989607,1250788;1987887,1259579;1982330,1274593;1961235,1317691;1951440,1340300;1945413,1352312;1937879,1365030;1917537,1398943;1895688,1432150;1867813,1476662;1836923,1520468;1816582,1545196;1794733,1569218;1787199,1579110;1778912,1589002;1766103,1598893;1745156,1620643;1745761,1622915;1723913,1644111;1700557,1659655;1681722,1673786;1663880,1686014;1666654,1685797;1686243,1672373;1705078,1658242;1728433,1642698;1750282,1621502;1749529,1618676;1770624,1596774;1783432,1586882;1791719,1576991;1799253,1567099;1821102,1543077;1841444,1518348;1872333,1474543;1900209,1430031;1922058,1396823;1942399,1362910;1949933,1350192;1955961,1338181;1965755,1315572;1986850,1272473;1995137,1243505;2015480,1185569;2024520,1140351;2036575,1085947;2039293,1076391;2037328,1076056;2038081,1058393;2054656,1042142;2045883,1076423;2045884,1076423;2054657,1042143;2061437,1035076;2056916,1044262;2055881,1063514;2055410,1081708;2047876,1103448;2047876,1105932;2056916,1081708;2058423,1044261;2061936,1037124;2029040,1004695;2024104,1015638;2022260,1031544;2019883,1024114;2019014,1025163;2021507,1032957;2020000,1044262;2023014,1053446;2025349,1053325;2023767,1048500;2025273,1037196;2029040,1004695;2092327,985619;2093833,986325;2093080,1016000;2093833,1036490;2091573,1073936;2089313,1095132;2082532,1126219;2080272,1152362;2068971,1200406;2058423,1242091;2039589,1249864;2041095,1245624;2044109,1215950;2055410,1184862;2064450,1179917;2064450,1179916;2074245,1126219;2079518,1100784;2084039,1074643;2087806,1049913;2089313,1026598;2090066,1006815;2091573,996217;2092327,985619;106110,658022;106485,658197;106520,658099;151565,556751;134990,585719;121429,596317;121396,596994;120085,624042;120123,623977;121429,597023;134990,586425;151565,557457;152129,557810;152412,557281;160605,495282;150057,502347;134236,533435;137855,536151;137973,535674;134990,533435;150811,502347;160151,496091;218617,455010;217665,455724;213626,470289;211083,477619;141770,596317;131975,625285;122935,654959;103346,717135;90539,759527;84511,791322;81498,807572;79237,823822;72457,867628;70196,894476;73964,922737;75729,907338;75471,902247;78484,872573;85264,828768;90642,822716;98452,773705;98073,765179;105516,745169;109944,728368;108620,731265;104100,729852;92798,760234;93552,777191;88278,809691;87525,815344;79991,823822;82251,807572;85264,791322;91292,759527;104100,717135;123688,654959;132729,625285;142523,596317;211836,477619;218617,455010;232179,384356;232178,384356;235945,387182;235945,387182;367936,283765;367791,283873;367351,284339;361198,290386;359643,292509;358626,293586;354229,299572;308272,350442;295464,364573;282656,379410;226022,438113;283409,378704;296217,363866;309025,349735;354982,298865;359643,292509;367351,284339;387061,235044;380558,237169;375722,238853;374571,240222;366284,247287;345188,260005;330874,274843;317313,289679;308272,297452;307965,297091;299420,306725;284916,323594;261561,347616;265328,351855;265400,351795;262314,348322;285669,324300;309025,297452;318066,289680;331627,274843;345941,260006;367037,247288;375324,240223;384365,237043;387219,236213;1478304,107394;1516727,123644;1533302,136361;1496386,119404;1478304,107394;1353239,55816;1383375,62175;1425566,81958;1353239,55816;899693,51135;883871,52990;849967,57229;816818,64295;802503,68534;785929,72773;749659,79455;742984,81958;697027,96795;651823,113752;620180,127177;599085,134948;547100,157557;522238,172395;498129,187232;459705,214080;423542,240929;388932,269244;391899,272723;399245,267998;405498,263628;428063,245168;464226,218320;502649,191471;526758,176634;551620,161797;603605,139187;623947,129296;655590,115871;700794,98914;746751,84078;766056,80521;775382,77533;902314,51853;1169127,35945;1185231,37446;1207080,44511;1190505,42392;1155848,36033;1169127,35945;1256804,30381;1287693,32500;1325363,46631;1278652,38859;1256804,30381;1004791,30204;917773,34620;857501,42391;828872,49457;804009,57935;769353,62175;638261,109513;590797,129296;576482,134241;563675,140601;539566,152611;501896,170981;473267,192177;390392,252940;373073,267063;356130,281571;356489,281908;226151,425335;199781,459248;187727,479738;175673,498814;153071,538381;128485,574713;128209,575827;119921,597023;113894,606915;112387,608328;105701,629171;104100,641536;102593,659199;92045,688167;82251,717135;71703,759527;65676,798387;61909,837246;67183,810398;67672,808182;68690,797680;74717,758821;76604,759411;76768,758755;74718,758114;85265,715722;95059,686753;105558,657918;104854,657786;106361,640123;114648,606915;120675,597023;120877,596507;128963,575827;153824,539087;176426,499521;188481,480445;200535,459955;226905,426041;357243,282615;391899,252940;474773,192178;503403,170982;541073,152612;565182,140601;577990,134242;592304,129296;639769,109513;770861,62175;805517,57936;830379,49458;859008,42392;919280,34620;1006298,30469;1076241,32670;1110644,0;1146054,2119;1182217,5652;1206326,11305;1222148,18370;1241736,14837;1271118,21196;1289200,26142;1288447,26848;1287693,31794;1256804,29675;1246256,26848;1235709,24728;1215367,20489;1195025,16250;1173930,13424;1150575,13424;1131739,13424;1102357,13424;1100977,13011;1088042,19076;1092563,26142;1137767,34620;1117651,34949;1117990,34974;1139273,34620;1157355,36740;1192012,43098;1208586,45218;1236463,50871;1265092,56523;1292967,62881;1320844,70654;1334405,74186;1347966,78425;1348141,78575;1357866,80148;1381433,88361;1384725,93038;1385636,93263;1406731,101034;1424813,108100;1442895,115872;1456456,122937;1465497,127177;1475290,132122;1508440,149786;1550631,175221;1572480,189352;1573112,189775;1584278,196137;2009452,946053;2009134,951965;2017739,953118;2026026,958770;2029794,977847;2044108,1000456;2050136,1000970;2050136,995510;2056261,979556;2056163,976434;2062190,957357;2070478,957357;2083285,949586;2084792,980673;2081025,995510;2076505,1009641;2074244,1032957;2073491,1044968;2071984,1056979;2068772,1058988;2068971,1059805;2072048,1057881;2073491,1046381;2074244,1034370;2076505,1011054;2081025,996923;2084792,982087;2090819,986326;2090066,996923;2088559,1007522;2087805,1027305;2086299,1050620;2082532,1075349;2078012,1101491;2072737,1126926;2062944,1180623;2053903,1185569;2042601,1216657;2039588,1246331;2038081,1250571;2025273,1283071;2021506,1285897;2005685,1320517;2022260,1285897;2026026,1283071;2001918,1347366;1989110,1353725;1986454,1358708;1986850,1359377;1989864,1353724;2002671,1347366;1993631,1371388;1977056,1399650;1968769,1413780;1959728,1427911;1952947,1438509;1943153,1458999;1932606,1478782;1916031,1499978;1899456,1519761;1900146,1518427;1881373,1542370;1840690,1584056;1832680,1595613;1840690,1584762;1881373,1543076;1850484,1586882;1834568,1602514;1821792,1611322;1821101,1612318;1813113,1618080;1812814,1620089;1777404,1654003;1739734,1686504;1737992,1687689;1725420,1702754;1695284,1723950;1667118,1743760;1667017,1743875;1695284,1724657;1725420,1703461;1700557,1726776;1680310,1739140;1666303,1744688;1665901,1745147;1650833,1754331;1645155,1756799;1630868,1767667;1616930,1776940;1595835,1789658;1589054,1790365;1581518,1793506;1580347,1794341;1589807,1791071;1596588,1790365;1569466,1809441;1552137,1817920;1534810,1825692;1522570,1827413;1520495,1828518;1463236,1851833;1460317,1852456;1442895,1863138;1452688,1865964;1416525,1880802;1419539,1870910;1407484,1875149;1396184,1878682;1372828,1885747;1369707,1882235;1358513,1884334;1344952,1887160;1317076,1893519;1316157,1893920;1342692,1887866;1356253,1885040;1367554,1882921;1372074,1886453;1395430,1879388;1406731,1875856;1418785,1871616;1415771,1881508;1384128,1895639;1382577,1895231;1360773,1903410;1342692,1908356;1315569,1914715;1304363,1913832;1280923,1918109;1280159,1919661;1217627,1930965;1203312,1927432;1191258,1927432;1170162,1933792;1151328,1935205;1132492,1935911;1130446,1935089;1113281,1937943;1092563,1934498;1093316,1933792;1097083,1928845;1079755,1926726;1088042,1922487;1112905,1921780;1137014,1921074;1171669,1921780;1195778,1919661;1240982,1910476;1271118,1904117;1293720,1903410;1295293,1902725;1273379,1903411;1243243,1909769;1198039,1918955;1173930,1921074;1139273,1920368;1115165,1921074;1090302,1921781;1091056,1918955;1096329,1911889;1328377,1875856;1485838,1820039;1527275,1799550;1550631,1788245;1574739,1776234;1619944,1750799;1656107,1724657;1723913,1675199;1742748,1661068;1760829,1646231;1787952,1622915;1799253,1605252;1815486,1591297;1815617,1590421;1800007,1603839;1788705,1621502;1761583,1644818;1743501,1659655;1724667,1673786;1656861,1723244;1620697,1749386;1575493,1774821;1551384,1786832;1528029,1798136;1486592,1818626;1329131,1874442;1097083,1910476;1079755,1910476;1077495,1904824;1059413,1904117;1042838,1910476;994620,1911182;959211,1909769;941882,1908356;924554,1905530;934993,1895089;932841,1895639;893951,1888885;892158,1889280;817571,1876562;788188,1870910;762573,1866671;731684,1853246;693260,1839823;653330,1824985;660110,1820039;687986,1824985;700041,1834876;741477,1846181;823599,1865964;843940,1869497;865789,1873029;889898,1877976;916466,1883363;918526,1882921;943389,1886454;944142,1885041;980305,1886454;986333,1887160;1042084,1887160;1082768,1888573;1130986,1885041;1137013,1885041;1139273,1890693;1186737,1885041;1218380,1877976;1236462,1875149;1247763,1873736;1272625,1868084;1292967,1863845;1313309,1858899;1350621,1852843;1355500,1851127;1316323,1857486;1295981,1862432;1275639,1866671;1250777,1872323;1239476,1873736;1221395,1876562;1172423,1880802;1139273,1883628;1133246,1883628;1085029,1887160;1044345,1885747;988593,1885747;982566,1885041;959211,1875856;946403,1883628;946370,1883689;956950,1877269;980306,1886453;944143,1885040;944428,1884867;920787,1881508;892912,1875856;868803,1870910;846954,1867377;826612,1863845;744491,1844062;703054,1832757;691000,1822866;663124,1817920;621687,1798136;609633,1798843;566688,1778353;559154,1765636;560661,1764930;587031,1778353;613399,1791778;620933,1787539;590044,1768462;564429,1757864;529018,1738787;498882,1720417;451418,1701341;433337,1687211;437103,1685797;455185,1690743;417515,1654003;396420,1637753;376831,1621502;351969,1602426;315806,1564979;313325,1557707;306011,1550849;281150,1525413;278136,1512696;268341,1499978;267175,1498262;255533,1490792;232931,1460412;220124,1432150;218617,1432150;201289,1401063;184714,1369975;167386,1333942;151565,1297202;167386,1321930;183207,1353018;188481,1369975;190661,1372973;187978,1359891;180982,1347984;169593,1323968;156084,1302854;139509,1260461;125309,1217005;120646,1204337;100337,1128314;91356,1073126;91292,1074643;92045,1085947;95812,1112089;100333,1138938;92798,1115622;87525,1085947;81498,1085947;77730,1059099;72457,1042142;67937,1025892;55128,1013174;51362,1013174;47594,995510;46088,972901;49101,941107;50608,929803;53174,922049;51927,904367;53622,878225;56635,872927;56635,869747;50608,880345;45335,873280;35540,860562;33751,850494;33280,851377;30267,879638;28006,907900;25746,929803;25746,975020;26499,998337;28006,1021652;21226,1043555;19719,1043555;15199,1001163;15199,957357;18965,923444;25743,929799;19719,922737;18212,897302;19719,858442;20472,847844;22733,830181;31773,798387;36278,777266;34787,772245;29513,800506;20472,832301;18212,849964;17458,860562;15952,899421;17458,924857;13692,958770;13692,1002576;18212,1044968;19719,1044968;29513,1085241;34787,1118448;46088,1152362;63887,1225290;65440,1239266;68690,1239266;85265,1276712;91292,1295789;79991,1279538;67937,1254103;67184,1261168;60629,1242114;55882,1242798;50608,1226548;32526,1187688;21226,1153069;20472,1124100;15199,1090186;11431,1056273;3144,1031544;8418,900128;13692,866214;9171,847844;18212,796974;20472,784962;26499,743983;42321,714309;38554,754582;42319,747679;44581,731177;45335,712896;52115,689579;62662,654253;75471,618220;76430,617207;82252,588545;90539,568055;100333,551098;119922,515771;135743,483978;158345,442998;174920,425335;188481,400606;199782,385062;211837,379410;214850,375171;226905,352562;250260,327126;250896,337757;249192,342226;273615,318648;285669,303811;301491,289680;302855,291101;302245,290386;321833,272016;341422,255060;362517,233863;391899,213373;423542,191471;442461,179093;455185,168155;477787,155437;501896,143427;505087,141887;513291,134330;526758,125057;541544,117991;552004,115733;553880,114458;758805,36739;766409,35189;787435,28261;801938,25523;809500,25463;812297,24728;984073,3532;1032855,3356;1085029,4238;1086000,4922;1111398,2119;1134753,5652;1158109,9891;1170159,12460;1157355,9185;1133999,4945;1110644,1413;11106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BC37F8" w:rsidRPr="00CA2370">
      <w:rPr>
        <w:rFonts w:hint="eastAsia"/>
        <w:lang w:val="zh-TW" w:eastAsia="zh-TW" w:bidi="zh-TW"/>
      </w:rPr>
      <mc:AlternateContent>
        <mc:Choice Requires="wps">
          <w:drawing>
            <wp:anchor distT="0" distB="0" distL="114300" distR="114300" simplePos="0" relativeHeight="251677183" behindDoc="1" locked="0" layoutInCell="1" allowOverlap="1" wp14:anchorId="3ADEC049" wp14:editId="0E837B4D">
              <wp:simplePos x="0" y="0"/>
              <wp:positionH relativeFrom="page">
                <wp:posOffset>-136525</wp:posOffset>
              </wp:positionH>
              <wp:positionV relativeFrom="page">
                <wp:posOffset>-314959</wp:posOffset>
              </wp:positionV>
              <wp:extent cx="7891272" cy="1536192"/>
              <wp:effectExtent l="0" t="0" r="0" b="6985"/>
              <wp:wrapNone/>
              <wp:docPr id="36" name="矩形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891272" cy="1536192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FFFFF"/>
                          </a:gs>
                          <a:gs pos="100000">
                            <a:srgbClr val="E8D7F1"/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9158F" id="矩形 18" o:spid="_x0000_s1026" style="position:absolute;margin-left:-10.75pt;margin-top:-24.8pt;width:621.35pt;height:120.95pt;rotation:180;z-index:-251639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" stroked="f">
              <v:fill color2="#e8d7f1" rotate="t" focus="100%" type="gradient"/>
              <v:textbox inset=",7.2pt,,7.2pt"/>
              <w10:wrap anchorx="page" anchory="page"/>
            </v:rect>
          </w:pict>
        </mc:Fallback>
      </mc:AlternateContent>
    </w:r>
    <w:r w:rsidR="00BB7B82">
      <mc:AlternateContent>
        <mc:Choice Requires="wps">
          <w:drawing>
            <wp:anchor distT="0" distB="0" distL="114300" distR="114300" simplePos="0" relativeHeight="251703296" behindDoc="0" locked="0" layoutInCell="1" allowOverlap="1" wp14:anchorId="4A5BCDE9" wp14:editId="3EF73697">
              <wp:simplePos x="0" y="0"/>
              <wp:positionH relativeFrom="column">
                <wp:posOffset>-817245</wp:posOffset>
              </wp:positionH>
              <wp:positionV relativeFrom="paragraph">
                <wp:posOffset>-1231265</wp:posOffset>
              </wp:positionV>
              <wp:extent cx="687648" cy="678778"/>
              <wp:effectExtent l="0" t="0" r="0" b="0"/>
              <wp:wrapNone/>
              <wp:docPr id="22" name="手繪多邊形：圖案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687648" cy="678778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BB8BD5">
                          <a:alpha val="36000"/>
                        </a:srgb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3C23A7F2" id="手繪多邊形：圖案 10" o:spid="_x0000_s1026" style="position:absolute;margin-left:-64.35pt;margin-top:-96.95pt;width:54.15pt;height:53.45pt;rotation:180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lAqieUJgaeBItHkWB5QKqKBiUTlWB4mx/KAUhEN&#10;TCQqx/IwOZaHciwhsHpBOZaHybE8oFRyG5gcy0M5lhB4VVAkmhzLQzmWEHgaKBJNjuWhHEsIPA0U&#10;iSbH8lCOJQSWBsqxPEyO5aEcSwg8DRSJJsfyUI4lBJ4GikSTY3koxxICTwNFosmxPJRjCYGngSLR&#10;5FgeyrGEwNHgqRxLCLwMhGN5mhzLUzmWEHgayOz8NDmWp3IsIfA0kNn5aXIsT+VYQuBpIOvEp8mx&#10;PJVjCYGngawTny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b8bd5" stroked="f">
              <v:fill opacity="23644f"/>
              <v:stroke joinstyle="miter"/>
              <v:path arrowok="t" o:connecttype="custom" o:connectlocs="373855,675097;370642,676828;370834,676910;400577,657525;390186,660000;374600,661979;373858,660000;384743,659010;400577,657525;427605,654934;426970,655114;427295,655050;233708,651214;244717,654060;249418,654308;262530,660742;268467,661979;268838,662103;270199,660742;275394,662227;280590,663464;290826,665846;290980,665692;302855,667671;308545,668661;314235,669156;325863,669651;341696,669404;342383,669404;343923,668537;347386,667424;350912,667362;353324,667671;353973,669404;359509,669404;357777,671878;356787,673116;353571,674601;347634,674601;339964,674106;323389,673611;311019,672621;300134,671136;289248,669404;272673,666929;259808,662722;259957,662614;252386,660247;245707,657278;238037,654803;230121,652081;233708,651214;379338,645909;375558,646486;349417,647806;358024,648863;360251,648369;375589,646636;378114,646145;402825,642323;389986,644283;394392,644409;400731,643234;449690,641751;409423,652477;429800,647936;191527,636738;219977,648863;230121,652081;237790,654803;245459,657277;252139,660247;250655,661485;246696,660742;232595,655545;225668,652823;218741,649853;209587,646636;201670,643172;195485,639955;191527,636738;203155,630551;216761,637480;215030,638470;199196,630798;203155,630551;152933,613723;169756,623127;173220,627086;165303,622879;159366,619167;152933,613723;182433,607373;182435,607444;183271,608455;183363,608031;543727,591129;542829,591203;527985,601845;513389,609764;502998,615950;497308,618425;491371,620900;484196,624612;478753,627829;470837,631046;462673,634016;460446,636243;456983,637480;448324,638965;437191,642430;427048,645647;415915,648864;402061,652328;382517,655545;382022,656288;372625,658638;372868,658762;383304,656153;383506,655545;403051,652328;416905,648864;428037,645647;438181,642430;449313,638965;457972,637480;452111,640998;452282,640945;458467,637233;461931,635995;462161,635931;463662,634263;471827,631293;479743,628076;485186,624859;492360,621147;498298,618673;502369,616902;504483,615455;514873,609269;529470,601350;119493,587706;120432,588512;120753,588676;545388,581246;545303,581305;545303,581375;545696,581431;545798,581305;550733,577552;549272,578561;549014,578830;550015,578189;99293,565087;108636,576092;101228,567199;568249,565080;568227,565088;568063,566209;564105,570664;559404,575860;559688,575795;564105,570911;568063,566456;568249,565080;123473,559507;123963,560104;123988,560022;86879,553835;93311,558042;93627,558415;96558,559063;103207,565219;112360,572643;116319,578087;118545,580810;127946,588729;125225,590956;116470,581225;116072,581305;124357,590513;125225,590956;127947,588729;151449,607289;146749,608773;148480,610011;141553,610258;137100,607289;132894,604072;122504,595410;112855,586749;103949,578087;99743,573880;95785,569426;97269,567446;102217,571901;107660,576108;114340,583284;114907,583771;107660,576108;102465,571901;97517,567446;92074,560765;86879,553835;631891,514488;631766,514542;629064,521029;629294,483485;622738,492958;619522,498897;616306,504342;608636,514488;601957,524634;596019,532801;595524,533103;595119,533704;595772,533296;601709,525129;608389,514983;616058,504837;619274,499392;622490,493453;629170,483802;654899,480090;651683,489741;645993,500135;640303,510776;635108,517458;638571,510528;641540,503599;643766,499887;646735,494938;649457,489989;654899,480090;638886,458877;632881,469449;632771,469703;638818,459055;642179,434933;634962,454658;619780,485702;617557,489217;617542,489246;612347,498155;607152,507806;601214,515230;596266,523644;567074,556558;557425,564724;556499,565428;556100,565833;552066,569123;548766,572891;536644,582047;534744,583247;529585,587455;528840,587939;527738,588976;518089,595410;508441,601350;507336,601910;500804,606154;498778,607176;496813,608526;490134,612238;483892,614687;469982,621705;437348,633880;414607,639729;432985,636243;436449,635500;447581,631541;454509,629314;465641,623622;478259,619167;486342,615996;489886,613970;493102,612981;497555,610506;498726,609692;501761,606794;508441,602835;516040,599108;518831,597390;528480,590956;532686,586996;537386,584027;549508,574870;558167,566704;567816,558537;597008,525624;601026,518792;601214,518200;607647,508301;609626,505331;612257,501680;613089,500135;618284,491226;628428,470191;638324,447671;641231,438515;669248,413026;668506,413521;668506,413521;671585,398359;671496,398797;672217,399662;674443,402137;675928,401147;675965,400957;674938,401642;672464,399415;669380,370247;669207,370257;668894,370274;669001,371451;668753,377638;667764,381350;661826,390753;660342,398920;658858,401642;656384,413521;653662,422924;650693,432081;648962,439257;646983,446681;648561,444226;649951,439010;651188,431586;654157,422429;656878,413026;659352,401147;660837,398425;662321,390258;668259,380855;664300,399910;661332,415748;654652,436040;653331,438096;652766,441175;650941,446434;644014,461530;640798,469449;638818,473656;636345,478110;629665,489989;622490,501620;613337,517210;603193,532553;596514,541215;589339,549629;586865,553093;584144,556558;579938,560022;573060,567640;573258,568436;566084,575860;558415,581305;552230,586254;546371,590537;547282,590461;553714,585759;559899,580810;567569,575365;574743,567941;574496,566951;581423,559280;585629,555815;588350,552351;590824,548886;597998,540472;604678,531811;614821,516468;623975,500877;631149,489246;637829,477368;640303,472913;642282,468706;645498,460787;652425,445692;655147,435545;661826,415253;664795,399415;668753,380360;669646,377013;669001,376895;669248,370709;674691,365017;671810,377024;671810,377024;674691,365017;676917,362542;675433,365759;675093,372503;674938,378875;672464,386490;672464,387360;675433,378875;675928,365759;677081,363259;666279,351901;664658,355734;664053,361305;663272,358702;662987,359070;663806,361800;663311,365759;664300,368976;665067,368934;664548,367244;665042,363284;666279,351901;687061,345219;687556,345466;687308,355860;687556,363037;686813,376153;686071,383577;683844,394465;683102,403622;679391,420450;675928,435050;669743,437773;670238,436288;671227,425894;674938,415005;677907,413273;677907,413273;681123,394465;682855,385556;684339,376400;685576,367739;686071,359572;686318,352643;686813,348931;687061,345219;34843,230476;34967,230538;34978,230503;49770,195006;44327,205152;39874,208864;39863,209101;39432,218575;39445,218552;39874,209111;44327,205399;49770,195253;49955,195377;50048,195191;52738,173476;49274,175950;44079,186839;45268,187790;45307,187623;44327,186839;49522,175950;52589,173759;71788,159370;71475,159620;70149,164722;69314,167289;46553,208864;43337,219010;40368,229404;33936,251181;29730,266029;27751,277165;26762,282857;26019,288549;23793,303892;23051,313296;24288,323195;24867,317801;24782,316018;25772,305624;27998,290281;29764,288161;32329,270995;32204,268009;34648,261000;36103,255115;35668,256130;34183,255635;30472,266277;30720,272216;28988,283599;28741,285579;26267,288549;27009,282857;27998,277165;29978,266029;34183,251181;40616,229404;43584,219010;46801,208864;69561,167289;71788,159370;76241,134623;76241,134623;77478,135613;77478,135613;120820,99390;120772,99428;120628,99592;118607,101710;118096,102453;117763,102830;116319,104927;101228,122745;97022,127694;92816,132891;74219,153452;93064,132643;97269,127446;101475,122497;116566,104679;118096,102453;120628,99592;127100,82326;124965,83070;123377,83660;122999,84139;120277,86614;113350,91068;108650,96265;104197,101462;101228,104184;101127,104058;98321,107432;93558,113341;85889,121755;87126,123239;87150,123219;86137,122002;93806,113588;101475,104184;104444,101462;108897,96265;113597,91069;120524,86614;123246,84139;126215,83026;127152,82735;485433,37615;498050,43307;503493,47761;491371,41822;485433,37615;444365,19550;454261,21777;468115,28706;444365,19550;295434,17911;290238,18560;279105,20045;268220,22520;263519,24004;258077,25489;246167,27830;243975,28706;228884,33903;214040,39842;203650,44544;196723,47266;179652,55185;171488,60382;163572,65579;150954,74983;139079,84387;127714,94304;128689,95523;131101,93868;133154,92337;140564,85872;152439,76468;165056,67064;172972,61867;181136,56670;198207,48751;204886,45287;215277,40585;230121,34645;245212,29449;251551,28203;254613,27156;296294,18162;383908,12590;389196,13116;396371,15590;390928,14848;379548,12621;383908,12590;412699,10641;422842,11383;435212,16333;419873,13611;412699,10641;329945,10579;301371,12126;281579,14848;272178,17323;264014,20292;252634,21777;209587,38358;194001,45287;189300,47019;185095,49246;177178,53453;164808,59887;155407,67311;128194,88594;122507,93540;116943,98622;117061,98740;74262,148976;65603,160855;61644,168031;57686,174713;50264,188571;42191,201297;42100,201687;39379,209111;37399,212576;36905,213071;34709,220371;34183,224702;33689,230888;30225,241035;27009,251181;23545,266029;21566,279640;20329,293251;22061,283847;22221,283071;22556,279392;24535,265782;25155,265989;25208,265759;24535,265534;27999,250686;31215,240540;34662,230440;34431,230394;34926,224207;37647,212576;39626,209111;39693,208930;42348,201687;50512,188819;57933,174960;61892,168279;65850,161102;74509,149224;117308,98988;128689,88594;155902,67312;165303,59887;177673,53453;185590,49246;189795,47019;194496,45287;210082,38358;253129,21777;264509,20292;272673,17323;282074,14848;301866,12126;330440,10672;353407,11443;364704,0;376332,742;388207,1980;396123,3960;401319,6434;407751,5197;417399,7424;423337,9156;423089,9404;422842,11136;412699,10394;409235,9404;405772,8661;399092,7176;392412,5692;385485,4702;377816,4702;371631,4702;361983,4702;361530,4557;357282,6682;358767,9156;373610,12126;367005,12241;367116,12250;374105,12126;380043,12868;391423,15095;396866,15838;406019,17818;415420,19798;424574,22025;433728,24747;438181,25984;442634,27469;442691,27521;445885,28072;453623,30949;454704,32587;455004,32666;461931,35388;467868,37863;473806,40585;478259,43060;481228,44544;484444,46277;495329,52463;509183,61372;516358,66322;516566,66470;520232,68698;659847,331361;659743,333432;662568,333836;665290,335815;666527,342497;671227,350416;673207,350596;673207,348684;675218,343095;675185,342002;677165,335320;679886,335320;684092,332598;684587,343487;683350,348684;681865,353633;681123,361800;680876,366007;680381,370214;679326,370917;679391,371203;680402,370529;680876,366501;681123,362295;681865,354128;683350,349179;684587,343982;686566,345467;686318,349179;685824,352891;685576,359820;685081,367986;683844,376648;682360,385804;680628,394713;677412,413521;674443,415253;670732,426142;669743,436535;669248,438020;665042,449404;663805,450394;658610,462519;664053,450394;665290,449404;657373,471923;653167,474151;652295,475896;652425,476130;653415,474150;657621,471923;654652,480337;649209,490236;646488,495185;643519,500135;641292,503847;638076,511023;634613,517953;629170,525377;623727,532306;623954,531839;617790,540225;604430,554826;601800,558873;604430,555073;617790,540472;607647,555815;602420,561291;598225,564376;597998,564724;595375,566743;595277,567446;583649,579325;571279,590708;570707,591124;566579,596400;556683,603824;547434,610763;547401,610803;556683,604072;566579,596648;558415,604814;551766,609145;547167,611088;547035,611248;542087,614465;540222,615330;535531,619137;530954,622384;524027,626839;521800,627086;519326,628187;518941,628479;522048,627334;524274,627086;515368,633768;509678,636738;503988,639460;499969,640063;499287,640450;480485,648616;479527,648834;473806,652576;477022,653566;465147,658762;466136,655298;462178,656783;458467,658020;450798,660495;449773,659264;446097,660000;441644,660990;432490,663217;432189,663357;440902,661237;445355,660247;449066,659505;450550,660742;458220,658267;461930,657030;465889,655545;464899,659010;454509,663959;453999,663817;446839,666681;440902,668414;431996,670641;428316,670332;420619,671830;420368,672373;399834,676333;395134,675095;391175,675095;384248,677323;378063,677817;371878,678065;371206,677777;365570,678776;358767,677570;359014,677323;360251,675590;354561,674848;357282,673363;365446,673115;373363,672868;384743,673115;392660,672373;407503,669156;417399,666929;424821,666681;425337,666441;418142,666682;408246,668909;393402,672126;385485,672868;374105,672621;366188,672868;358024,673116;358272,672126;360003,669651;436201,657030;487907,637480;501514,630303;509183,626344;517100,622137;531944,613228;543819,604072;566084,586749;572269,581800;578206,576603;587113,568436;590824,562250;596154,557362;596197,557055;591071,561755;587360,567941;578454,576108;572516,581305;566332,586254;544066,603577;532191,612733;517347,621642;509431,625849;501761,629808;488155,636985;436449,656535;360251,669156;354561,669156;353819,667176;347881,666929;342438,669156;326605,669404;314978,668909;309287,668414;303597,667424;307025,663767;306319,663959;293548,661594;292959,661732;268467,657278;258819,655298;250407,653813;240264,649111;227647,644409;214535,639212;216761,637480;225915,639212;229874,642677;243480,646636;270446,653566;277126,654803;284301,656040;292217,657773;300941,659660;301618,659505;309782,660742;310029,660247;321904,660742;323884,660990;342191,660990;355550,661485;371384,660247;373363,660247;374105,662227;389691,660247;400082,657773;406019,656783;409730,656288;417894,654308;424574,652823;431253,651091;443506,648970;445108,648369;432243,650596;425563,652328;418884,653813;410720,655793;407009,656288;401071,657278;384991,658762;374105,659752;372126,659752;356293,660990;342933,660495;324626,660495;322647,660247;314978,657030;310772,659752;310761,659774;314235,657525;321905,660742;310030,660247;310123,660187;302360,659010;293207,657030;285290,655298;278116,654060;271436,652823;244470,645894;230863,641935;226905,638470;217751,636738;204144,629808;200186,630056;186084,622879;183610,618425;184105,618178;192764,622879;201423,627581;203897,626097;193754,619415;185342,615703;173715,609021;163819,602587;148233,595905;142295,590956;143532,590461;149470,592193;137100,579325;130173,573633;123741,567941;115577,561260;103702,548144;102887,545597;100485,543194;92322,534285;91332,529831;88116,525377;87733,524776;83910,522159;76488,511518;72282,501620;71788,501620;66098,490731;60655,479842;54965,467221;49770,454353;54965,463014;60160,473903;61892,479842;62608,480892;61727,476310;59429,472140;55690,463728;51254,456333;45811,441484;41148,426263;39617,421826;32948,395199;29999,375869;29978,376400;30225,380360;31462,389516;32946,398920;30472,390753;28741,380360;26762,380360;25524,370956;23793,365017;22308,359325;18103,354871;16866,354871;15629,348684;15134,340765;16123,329629;16618,325669;17461,322953;17051,316760;17608,307604;18597,305748;18597,304634;16618,308346;14887,305872;11670,301417;11083,297891;10928,298200;9939,308099;9196,317998;8454,325669;8454,341507;8702,349674;9196,357840;6970,365512;6475,365512;4991,350663;4991,335320;6228,323442;8453,325668;6475,323195;5980,314286;6475,300675;6722,296963;7465,290776;10433,279640;11913,272242;11423,270483;9691,280382;6722,291518;5980,297705;5733,301417;5238,315028;5733,323937;4496,335815;4496,351158;5980,366007;6475,366007;9691,380112;11423,391743;15134,403622;20979,429165;21489,434061;22556,434061;27999,447176;29978,453858;26267,448166;22308,439257;22061,441732;19909,435058;18350,435298;16618,429606;10681,415995;6970,403869;6722,393723;4991,381845;3754,369966;1032,361305;2764,315276;4496,303397;3012,296963;5980,279145;6722,274938;8702,260585;13897,250191;12660,264297;13896,261879;14639,256099;14887,249696;17113,241529;20577,229156;24782,216535;25097,216181;27009,206142;29730,198965;32947,193026;39379,180652;44574,169516;51996,155163;57439,148976;61892,140315;65603,134870;69561,132891;70551,131406;74509,123487;82178,114578;82387,118302;81828,119867;89847,111608;93806,106412;99001,101462;99449,101960;99249,101710;105681,95275;112113,89336;119040,81912;128689,74735;139079,67064;145292,62729;149470,58897;156892,54443;164808,50236;165856,49697;168550,47050;172973,43802;177828,41327;181262,40536;181879,40090;249170,12868;251667,12325;258571,9899;263334,8940;265817,8918;266735,8661;323142,1237;339160,1175;356293,1485;356612,1724;364952,742;372621,1979;380290,3464;384247,4364;380043,3217;372373,1732;364704,495;36470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478" w:rsidRDefault="0007147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4B06D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F62CC7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B4EF4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8F0F53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CE0E1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FC7B1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7C7AB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E8803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44B2F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9848E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933D3"/>
    <w:multiLevelType w:val="multilevel"/>
    <w:tmpl w:val="8A48764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743500F"/>
    <w:multiLevelType w:val="multilevel"/>
    <w:tmpl w:val="2242C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7DF37CE"/>
    <w:multiLevelType w:val="multilevel"/>
    <w:tmpl w:val="0DA4B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8C47C62"/>
    <w:multiLevelType w:val="multilevel"/>
    <w:tmpl w:val="0002AE88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0B0EA8"/>
    <w:multiLevelType w:val="multilevel"/>
    <w:tmpl w:val="0DF01C5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8F7D78"/>
    <w:multiLevelType w:val="multilevel"/>
    <w:tmpl w:val="7E1ED5F4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A32912"/>
    <w:multiLevelType w:val="multilevel"/>
    <w:tmpl w:val="8A48764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7A6E59"/>
    <w:multiLevelType w:val="multilevel"/>
    <w:tmpl w:val="0DF01C5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9E7D55"/>
    <w:multiLevelType w:val="multilevel"/>
    <w:tmpl w:val="B29CA176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AF27EB"/>
    <w:multiLevelType w:val="multilevel"/>
    <w:tmpl w:val="46CA3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A367C2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75422728"/>
    <w:multiLevelType w:val="multilevel"/>
    <w:tmpl w:val="B29CA176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9736C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C366EC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11"/>
  </w:num>
  <w:num w:numId="3">
    <w:abstractNumId w:val="10"/>
  </w:num>
  <w:num w:numId="4">
    <w:abstractNumId w:val="17"/>
  </w:num>
  <w:num w:numId="5">
    <w:abstractNumId w:val="18"/>
  </w:num>
  <w:num w:numId="6">
    <w:abstractNumId w:val="12"/>
  </w:num>
  <w:num w:numId="7">
    <w:abstractNumId w:val="15"/>
  </w:num>
  <w:num w:numId="8">
    <w:abstractNumId w:val="16"/>
  </w:num>
  <w:num w:numId="9">
    <w:abstractNumId w:val="14"/>
  </w:num>
  <w:num w:numId="10">
    <w:abstractNumId w:val="21"/>
  </w:num>
  <w:num w:numId="11">
    <w:abstractNumId w:val="13"/>
  </w:num>
  <w:num w:numId="12">
    <w:abstractNumId w:val="3"/>
  </w:num>
  <w:num w:numId="13">
    <w:abstractNumId w:val="0"/>
  </w:num>
  <w:num w:numId="14">
    <w:abstractNumId w:val="23"/>
  </w:num>
  <w:num w:numId="15">
    <w:abstractNumId w:val="22"/>
  </w:num>
  <w:num w:numId="16">
    <w:abstractNumId w:val="8"/>
  </w:num>
  <w:num w:numId="17">
    <w:abstractNumId w:val="2"/>
  </w:num>
  <w:num w:numId="18">
    <w:abstractNumId w:val="1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BD8"/>
    <w:rsid w:val="00001B5A"/>
    <w:rsid w:val="00032741"/>
    <w:rsid w:val="00047C35"/>
    <w:rsid w:val="000649A8"/>
    <w:rsid w:val="00071478"/>
    <w:rsid w:val="00071F9D"/>
    <w:rsid w:val="00073EB8"/>
    <w:rsid w:val="000C44AF"/>
    <w:rsid w:val="000D28F5"/>
    <w:rsid w:val="000D3730"/>
    <w:rsid w:val="000D7E3C"/>
    <w:rsid w:val="000E59D4"/>
    <w:rsid w:val="00112BE6"/>
    <w:rsid w:val="0015171B"/>
    <w:rsid w:val="001543E2"/>
    <w:rsid w:val="001D336F"/>
    <w:rsid w:val="001D37D3"/>
    <w:rsid w:val="001F0071"/>
    <w:rsid w:val="001F3D32"/>
    <w:rsid w:val="00231BAF"/>
    <w:rsid w:val="00250EAB"/>
    <w:rsid w:val="00252167"/>
    <w:rsid w:val="00270F0F"/>
    <w:rsid w:val="00292A65"/>
    <w:rsid w:val="00295D02"/>
    <w:rsid w:val="002D0FAA"/>
    <w:rsid w:val="002D3221"/>
    <w:rsid w:val="002E6286"/>
    <w:rsid w:val="002E635C"/>
    <w:rsid w:val="002F1462"/>
    <w:rsid w:val="00354212"/>
    <w:rsid w:val="00357F1D"/>
    <w:rsid w:val="0039189A"/>
    <w:rsid w:val="003A141E"/>
    <w:rsid w:val="003B395E"/>
    <w:rsid w:val="003C5653"/>
    <w:rsid w:val="003D5BD8"/>
    <w:rsid w:val="004647F7"/>
    <w:rsid w:val="00480F8F"/>
    <w:rsid w:val="004842D4"/>
    <w:rsid w:val="004A5320"/>
    <w:rsid w:val="004B708C"/>
    <w:rsid w:val="004D1D71"/>
    <w:rsid w:val="004E6F3C"/>
    <w:rsid w:val="004F43F7"/>
    <w:rsid w:val="00502D08"/>
    <w:rsid w:val="00526DC8"/>
    <w:rsid w:val="00527CE0"/>
    <w:rsid w:val="00587761"/>
    <w:rsid w:val="00596B62"/>
    <w:rsid w:val="006038A7"/>
    <w:rsid w:val="006253F7"/>
    <w:rsid w:val="00644264"/>
    <w:rsid w:val="00687659"/>
    <w:rsid w:val="006B238F"/>
    <w:rsid w:val="006C2B5A"/>
    <w:rsid w:val="006D0BD3"/>
    <w:rsid w:val="006D2FA5"/>
    <w:rsid w:val="00710724"/>
    <w:rsid w:val="007515D7"/>
    <w:rsid w:val="00775FBA"/>
    <w:rsid w:val="007B6638"/>
    <w:rsid w:val="008003B0"/>
    <w:rsid w:val="00801BAF"/>
    <w:rsid w:val="008167A2"/>
    <w:rsid w:val="00830E7B"/>
    <w:rsid w:val="0083682B"/>
    <w:rsid w:val="0085007C"/>
    <w:rsid w:val="00875A74"/>
    <w:rsid w:val="00882A7D"/>
    <w:rsid w:val="008A1E27"/>
    <w:rsid w:val="008A7BCF"/>
    <w:rsid w:val="008B3328"/>
    <w:rsid w:val="008C2DE7"/>
    <w:rsid w:val="00900637"/>
    <w:rsid w:val="009267BE"/>
    <w:rsid w:val="0093563E"/>
    <w:rsid w:val="0097279A"/>
    <w:rsid w:val="00976A1E"/>
    <w:rsid w:val="00982D4B"/>
    <w:rsid w:val="009A6B9F"/>
    <w:rsid w:val="009F137A"/>
    <w:rsid w:val="009F5C48"/>
    <w:rsid w:val="00A13F6D"/>
    <w:rsid w:val="00A177C8"/>
    <w:rsid w:val="00A376AC"/>
    <w:rsid w:val="00A944FF"/>
    <w:rsid w:val="00A95DBE"/>
    <w:rsid w:val="00AC11AD"/>
    <w:rsid w:val="00AE12F9"/>
    <w:rsid w:val="00AE1950"/>
    <w:rsid w:val="00AF64A2"/>
    <w:rsid w:val="00B06F51"/>
    <w:rsid w:val="00B12637"/>
    <w:rsid w:val="00B224FD"/>
    <w:rsid w:val="00B26F99"/>
    <w:rsid w:val="00B61DBF"/>
    <w:rsid w:val="00BB1028"/>
    <w:rsid w:val="00BB7B82"/>
    <w:rsid w:val="00BC007B"/>
    <w:rsid w:val="00BC37F8"/>
    <w:rsid w:val="00BC5A37"/>
    <w:rsid w:val="00BE6E39"/>
    <w:rsid w:val="00BF1BA9"/>
    <w:rsid w:val="00BF79A1"/>
    <w:rsid w:val="00C10FCC"/>
    <w:rsid w:val="00C6206D"/>
    <w:rsid w:val="00CA2370"/>
    <w:rsid w:val="00CE28E4"/>
    <w:rsid w:val="00CE690D"/>
    <w:rsid w:val="00CF3BF6"/>
    <w:rsid w:val="00D013E7"/>
    <w:rsid w:val="00D05C43"/>
    <w:rsid w:val="00D75022"/>
    <w:rsid w:val="00D7764D"/>
    <w:rsid w:val="00D83CCC"/>
    <w:rsid w:val="00D84A77"/>
    <w:rsid w:val="00DB2877"/>
    <w:rsid w:val="00DC7D3C"/>
    <w:rsid w:val="00DD087E"/>
    <w:rsid w:val="00E103B6"/>
    <w:rsid w:val="00E150F8"/>
    <w:rsid w:val="00E3397F"/>
    <w:rsid w:val="00E46DD6"/>
    <w:rsid w:val="00E528BC"/>
    <w:rsid w:val="00E63174"/>
    <w:rsid w:val="00E70379"/>
    <w:rsid w:val="00E85144"/>
    <w:rsid w:val="00EA6FD6"/>
    <w:rsid w:val="00EF1048"/>
    <w:rsid w:val="00EF16F3"/>
    <w:rsid w:val="00EF5808"/>
    <w:rsid w:val="00F035A0"/>
    <w:rsid w:val="00F07BEC"/>
    <w:rsid w:val="00F11371"/>
    <w:rsid w:val="00F20F9F"/>
    <w:rsid w:val="00F22940"/>
    <w:rsid w:val="00F431DF"/>
    <w:rsid w:val="00F43741"/>
    <w:rsid w:val="00F730C0"/>
    <w:rsid w:val="00F924D5"/>
    <w:rsid w:val="00FB6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zh-CN" w:bidi="ar-SA"/>
      </w:rPr>
    </w:rPrDefault>
    <w:pPrDefault>
      <w:pPr>
        <w:spacing w:before="20" w:after="20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2">
    <w:name w:val="Normal"/>
    <w:qFormat/>
    <w:rsid w:val="00CA2370"/>
    <w:rPr>
      <w:rFonts w:ascii="Microsoft JhengHei UI" w:eastAsia="Microsoft JhengHei UI" w:hAnsi="Microsoft JhengHei UI"/>
      <w:lang w:val="en-US"/>
    </w:rPr>
  </w:style>
  <w:style w:type="paragraph" w:styleId="1">
    <w:name w:val="heading 1"/>
    <w:basedOn w:val="a2"/>
    <w:next w:val="a2"/>
    <w:link w:val="10"/>
    <w:uiPriority w:val="9"/>
    <w:qFormat/>
    <w:rsid w:val="00CA2370"/>
    <w:pPr>
      <w:keepNext/>
      <w:spacing w:before="300" w:after="40"/>
      <w:jc w:val="left"/>
      <w:outlineLvl w:val="0"/>
    </w:pPr>
    <w:rPr>
      <w:smallCaps/>
      <w:color w:val="6AAEDA" w:themeColor="accent1"/>
      <w:spacing w:val="5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rsid w:val="00CA237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1">
    <w:name w:val="heading 3"/>
    <w:basedOn w:val="a2"/>
    <w:next w:val="a2"/>
    <w:link w:val="32"/>
    <w:uiPriority w:val="9"/>
    <w:semiHidden/>
    <w:rsid w:val="00CA237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rsid w:val="00CA237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1">
    <w:name w:val="heading 5"/>
    <w:basedOn w:val="a2"/>
    <w:next w:val="a2"/>
    <w:link w:val="52"/>
    <w:uiPriority w:val="9"/>
    <w:semiHidden/>
    <w:rsid w:val="00CA2370"/>
    <w:pPr>
      <w:spacing w:before="200" w:after="0"/>
      <w:jc w:val="left"/>
      <w:outlineLvl w:val="4"/>
    </w:pPr>
    <w:rPr>
      <w:smallCaps/>
      <w:color w:val="3AA9A3" w:themeColor="accent2" w:themeShade="BF"/>
      <w:spacing w:val="10"/>
      <w:sz w:val="22"/>
      <w:szCs w:val="26"/>
    </w:rPr>
  </w:style>
  <w:style w:type="paragraph" w:styleId="6">
    <w:name w:val="heading 6"/>
    <w:basedOn w:val="a2"/>
    <w:next w:val="a2"/>
    <w:link w:val="60"/>
    <w:uiPriority w:val="9"/>
    <w:semiHidden/>
    <w:rsid w:val="00CA2370"/>
    <w:pPr>
      <w:spacing w:after="0"/>
      <w:jc w:val="left"/>
      <w:outlineLvl w:val="5"/>
    </w:pPr>
    <w:rPr>
      <w:smallCaps/>
      <w:color w:val="66CAC5" w:themeColor="accent2"/>
      <w:spacing w:val="5"/>
      <w:sz w:val="22"/>
    </w:rPr>
  </w:style>
  <w:style w:type="paragraph" w:styleId="7">
    <w:name w:val="heading 7"/>
    <w:basedOn w:val="a2"/>
    <w:next w:val="a2"/>
    <w:link w:val="70"/>
    <w:uiPriority w:val="9"/>
    <w:semiHidden/>
    <w:rsid w:val="00CA2370"/>
    <w:pPr>
      <w:spacing w:after="0"/>
      <w:jc w:val="left"/>
      <w:outlineLvl w:val="6"/>
    </w:pPr>
    <w:rPr>
      <w:b/>
      <w:smallCaps/>
      <w:color w:val="66CAC5" w:themeColor="accent2"/>
      <w:spacing w:val="10"/>
    </w:rPr>
  </w:style>
  <w:style w:type="paragraph" w:styleId="8">
    <w:name w:val="heading 8"/>
    <w:basedOn w:val="a2"/>
    <w:next w:val="a2"/>
    <w:link w:val="80"/>
    <w:uiPriority w:val="9"/>
    <w:semiHidden/>
    <w:rsid w:val="00CA2370"/>
    <w:pPr>
      <w:spacing w:after="0"/>
      <w:jc w:val="left"/>
      <w:outlineLvl w:val="7"/>
    </w:pPr>
    <w:rPr>
      <w:b/>
      <w:i/>
      <w:smallCaps/>
      <w:color w:val="3AA9A3" w:themeColor="accent2" w:themeShade="BF"/>
    </w:rPr>
  </w:style>
  <w:style w:type="paragraph" w:styleId="9">
    <w:name w:val="heading 9"/>
    <w:basedOn w:val="a2"/>
    <w:next w:val="a2"/>
    <w:link w:val="90"/>
    <w:uiPriority w:val="9"/>
    <w:semiHidden/>
    <w:rsid w:val="00CA2370"/>
    <w:pPr>
      <w:spacing w:after="0"/>
      <w:jc w:val="left"/>
      <w:outlineLvl w:val="8"/>
    </w:pPr>
    <w:rPr>
      <w:b/>
      <w:i/>
      <w:smallCaps/>
      <w:color w:val="27706C" w:themeColor="accent2" w:themeShade="7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Web">
    <w:name w:val="Normal (Web)"/>
    <w:basedOn w:val="a2"/>
    <w:uiPriority w:val="99"/>
    <w:semiHidden/>
    <w:unhideWhenUsed/>
    <w:rsid w:val="00CA2370"/>
    <w:pPr>
      <w:spacing w:before="100" w:beforeAutospacing="1" w:after="100" w:afterAutospacing="1"/>
    </w:pPr>
    <w:rPr>
      <w:rFonts w:cs="Times New Roman"/>
      <w:lang w:eastAsia="en-GB"/>
    </w:rPr>
  </w:style>
  <w:style w:type="paragraph" w:styleId="a6">
    <w:name w:val="Title"/>
    <w:basedOn w:val="a2"/>
    <w:next w:val="a2"/>
    <w:link w:val="a7"/>
    <w:uiPriority w:val="10"/>
    <w:qFormat/>
    <w:rsid w:val="00AC11AD"/>
    <w:pPr>
      <w:spacing w:after="1000"/>
      <w:jc w:val="right"/>
    </w:pPr>
    <w:rPr>
      <w:spacing w:val="5"/>
      <w:sz w:val="72"/>
      <w:szCs w:val="48"/>
    </w:rPr>
  </w:style>
  <w:style w:type="character" w:customStyle="1" w:styleId="a7">
    <w:name w:val="標題 字元"/>
    <w:basedOn w:val="a3"/>
    <w:link w:val="a6"/>
    <w:uiPriority w:val="10"/>
    <w:rsid w:val="00AC11AD"/>
    <w:rPr>
      <w:rFonts w:ascii="Microsoft JhengHei UI" w:eastAsia="Microsoft JhengHei UI" w:hAnsi="Microsoft JhengHei UI"/>
      <w:spacing w:val="5"/>
      <w:sz w:val="72"/>
      <w:szCs w:val="48"/>
      <w:lang w:val="en-US"/>
    </w:rPr>
  </w:style>
  <w:style w:type="character" w:customStyle="1" w:styleId="10">
    <w:name w:val="標題 1 字元"/>
    <w:basedOn w:val="a3"/>
    <w:link w:val="1"/>
    <w:uiPriority w:val="9"/>
    <w:rsid w:val="00CA2370"/>
    <w:rPr>
      <w:rFonts w:ascii="Microsoft JhengHei UI" w:eastAsia="Microsoft JhengHei UI" w:hAnsi="Microsoft JhengHei UI"/>
      <w:smallCaps/>
      <w:color w:val="6AAEDA" w:themeColor="accent1"/>
      <w:spacing w:val="5"/>
      <w:sz w:val="32"/>
      <w:szCs w:val="32"/>
      <w:lang w:val="en-US"/>
    </w:rPr>
  </w:style>
  <w:style w:type="character" w:styleId="a8">
    <w:name w:val="Placeholder Text"/>
    <w:basedOn w:val="a3"/>
    <w:semiHidden/>
    <w:rsid w:val="00CA2370"/>
    <w:rPr>
      <w:rFonts w:ascii="Microsoft JhengHei UI" w:eastAsia="Microsoft JhengHei UI" w:hAnsi="Microsoft JhengHei UI"/>
      <w:color w:val="808080"/>
    </w:rPr>
  </w:style>
  <w:style w:type="paragraph" w:customStyle="1" w:styleId="a9">
    <w:name w:val="核取方塊縮排"/>
    <w:basedOn w:val="a2"/>
    <w:qFormat/>
    <w:rsid w:val="00AE12F9"/>
    <w:pPr>
      <w:spacing w:line="216" w:lineRule="auto"/>
      <w:ind w:left="272" w:hanging="272"/>
    </w:pPr>
  </w:style>
  <w:style w:type="paragraph" w:styleId="aa">
    <w:name w:val="header"/>
    <w:basedOn w:val="a2"/>
    <w:link w:val="ab"/>
    <w:semiHidden/>
    <w:rsid w:val="00CA2370"/>
    <w:pPr>
      <w:spacing w:after="0"/>
      <w:jc w:val="right"/>
    </w:pPr>
    <w:rPr>
      <w:noProof/>
      <w:sz w:val="18"/>
    </w:rPr>
  </w:style>
  <w:style w:type="character" w:customStyle="1" w:styleId="ab">
    <w:name w:val="頁首 字元"/>
    <w:basedOn w:val="a3"/>
    <w:link w:val="aa"/>
    <w:semiHidden/>
    <w:rsid w:val="00CA2370"/>
    <w:rPr>
      <w:rFonts w:ascii="Microsoft JhengHei UI" w:eastAsia="Microsoft JhengHei UI" w:hAnsi="Microsoft JhengHei UI"/>
      <w:noProof/>
      <w:sz w:val="18"/>
      <w:lang w:val="en-US"/>
    </w:rPr>
  </w:style>
  <w:style w:type="paragraph" w:styleId="ac">
    <w:name w:val="footer"/>
    <w:basedOn w:val="a2"/>
    <w:link w:val="ad"/>
    <w:semiHidden/>
    <w:rsid w:val="00CA2370"/>
    <w:pPr>
      <w:spacing w:after="0"/>
    </w:pPr>
  </w:style>
  <w:style w:type="character" w:customStyle="1" w:styleId="ad">
    <w:name w:val="頁尾 字元"/>
    <w:basedOn w:val="a3"/>
    <w:link w:val="ac"/>
    <w:semiHidden/>
    <w:rsid w:val="00CA2370"/>
    <w:rPr>
      <w:rFonts w:ascii="Microsoft JhengHei UI" w:eastAsia="Microsoft JhengHei UI" w:hAnsi="Microsoft JhengHei UI"/>
      <w:lang w:val="en-US"/>
    </w:rPr>
  </w:style>
  <w:style w:type="character" w:customStyle="1" w:styleId="22">
    <w:name w:val="標題 2 字元"/>
    <w:basedOn w:val="a3"/>
    <w:link w:val="21"/>
    <w:uiPriority w:val="9"/>
    <w:semiHidden/>
    <w:rsid w:val="00CA2370"/>
    <w:rPr>
      <w:rFonts w:ascii="Microsoft JhengHei UI" w:eastAsia="Microsoft JhengHei UI" w:hAnsi="Microsoft JhengHei UI"/>
      <w:smallCaps/>
      <w:spacing w:val="5"/>
      <w:sz w:val="28"/>
      <w:szCs w:val="28"/>
      <w:lang w:val="en-US"/>
    </w:rPr>
  </w:style>
  <w:style w:type="character" w:customStyle="1" w:styleId="32">
    <w:name w:val="標題 3 字元"/>
    <w:basedOn w:val="a3"/>
    <w:link w:val="31"/>
    <w:uiPriority w:val="9"/>
    <w:semiHidden/>
    <w:rsid w:val="00CA2370"/>
    <w:rPr>
      <w:rFonts w:ascii="Microsoft JhengHei UI" w:eastAsia="Microsoft JhengHei UI" w:hAnsi="Microsoft JhengHei UI"/>
      <w:smallCaps/>
      <w:spacing w:val="5"/>
      <w:sz w:val="24"/>
      <w:szCs w:val="24"/>
      <w:lang w:val="en-US"/>
    </w:rPr>
  </w:style>
  <w:style w:type="character" w:customStyle="1" w:styleId="42">
    <w:name w:val="標題 4 字元"/>
    <w:basedOn w:val="a3"/>
    <w:link w:val="41"/>
    <w:uiPriority w:val="9"/>
    <w:semiHidden/>
    <w:rsid w:val="00CA2370"/>
    <w:rPr>
      <w:rFonts w:ascii="Microsoft JhengHei UI" w:eastAsia="Microsoft JhengHei UI" w:hAnsi="Microsoft JhengHei UI"/>
      <w:smallCaps/>
      <w:spacing w:val="10"/>
      <w:sz w:val="22"/>
      <w:szCs w:val="22"/>
      <w:lang w:val="en-US"/>
    </w:rPr>
  </w:style>
  <w:style w:type="character" w:customStyle="1" w:styleId="52">
    <w:name w:val="標題 5 字元"/>
    <w:basedOn w:val="a3"/>
    <w:link w:val="51"/>
    <w:uiPriority w:val="9"/>
    <w:semiHidden/>
    <w:rsid w:val="00CA2370"/>
    <w:rPr>
      <w:rFonts w:ascii="Microsoft JhengHei UI" w:eastAsia="Microsoft JhengHei UI" w:hAnsi="Microsoft JhengHei UI"/>
      <w:smallCaps/>
      <w:color w:val="3AA9A3" w:themeColor="accent2" w:themeShade="BF"/>
      <w:spacing w:val="10"/>
      <w:sz w:val="22"/>
      <w:szCs w:val="26"/>
      <w:lang w:val="en-US"/>
    </w:rPr>
  </w:style>
  <w:style w:type="character" w:customStyle="1" w:styleId="60">
    <w:name w:val="標題 6 字元"/>
    <w:basedOn w:val="a3"/>
    <w:link w:val="6"/>
    <w:uiPriority w:val="9"/>
    <w:semiHidden/>
    <w:rsid w:val="00CA2370"/>
    <w:rPr>
      <w:rFonts w:ascii="Microsoft JhengHei UI" w:eastAsia="Microsoft JhengHei UI" w:hAnsi="Microsoft JhengHei UI"/>
      <w:smallCaps/>
      <w:color w:val="66CAC5" w:themeColor="accent2"/>
      <w:spacing w:val="5"/>
      <w:sz w:val="22"/>
      <w:lang w:val="en-US"/>
    </w:rPr>
  </w:style>
  <w:style w:type="character" w:customStyle="1" w:styleId="70">
    <w:name w:val="標題 7 字元"/>
    <w:basedOn w:val="a3"/>
    <w:link w:val="7"/>
    <w:uiPriority w:val="9"/>
    <w:semiHidden/>
    <w:rsid w:val="00CA2370"/>
    <w:rPr>
      <w:rFonts w:ascii="Microsoft JhengHei UI" w:eastAsia="Microsoft JhengHei UI" w:hAnsi="Microsoft JhengHei UI"/>
      <w:b/>
      <w:smallCaps/>
      <w:color w:val="66CAC5" w:themeColor="accent2"/>
      <w:spacing w:val="10"/>
      <w:lang w:val="en-US"/>
    </w:rPr>
  </w:style>
  <w:style w:type="character" w:customStyle="1" w:styleId="80">
    <w:name w:val="標題 8 字元"/>
    <w:basedOn w:val="a3"/>
    <w:link w:val="8"/>
    <w:uiPriority w:val="9"/>
    <w:semiHidden/>
    <w:rsid w:val="00CA2370"/>
    <w:rPr>
      <w:rFonts w:ascii="Microsoft JhengHei UI" w:eastAsia="Microsoft JhengHei UI" w:hAnsi="Microsoft JhengHei UI"/>
      <w:b/>
      <w:i/>
      <w:smallCaps/>
      <w:color w:val="3AA9A3" w:themeColor="accent2" w:themeShade="BF"/>
      <w:lang w:val="en-US"/>
    </w:rPr>
  </w:style>
  <w:style w:type="character" w:customStyle="1" w:styleId="90">
    <w:name w:val="標題 9 字元"/>
    <w:basedOn w:val="a3"/>
    <w:link w:val="9"/>
    <w:uiPriority w:val="9"/>
    <w:semiHidden/>
    <w:rsid w:val="00CA2370"/>
    <w:rPr>
      <w:rFonts w:ascii="Microsoft JhengHei UI" w:eastAsia="Microsoft JhengHei UI" w:hAnsi="Microsoft JhengHei UI"/>
      <w:b/>
      <w:i/>
      <w:smallCaps/>
      <w:color w:val="27706C" w:themeColor="accent2" w:themeShade="7F"/>
      <w:lang w:val="en-US"/>
    </w:rPr>
  </w:style>
  <w:style w:type="paragraph" w:styleId="ae">
    <w:name w:val="caption"/>
    <w:basedOn w:val="a2"/>
    <w:next w:val="a2"/>
    <w:uiPriority w:val="35"/>
    <w:semiHidden/>
    <w:unhideWhenUsed/>
    <w:qFormat/>
    <w:rsid w:val="00CA2370"/>
    <w:rPr>
      <w:b/>
      <w:bCs/>
      <w:caps/>
      <w:sz w:val="16"/>
      <w:szCs w:val="18"/>
    </w:rPr>
  </w:style>
  <w:style w:type="paragraph" w:styleId="af">
    <w:name w:val="Subtitle"/>
    <w:basedOn w:val="a2"/>
    <w:next w:val="a2"/>
    <w:link w:val="af0"/>
    <w:uiPriority w:val="11"/>
    <w:semiHidden/>
    <w:rsid w:val="00CA2370"/>
    <w:pPr>
      <w:spacing w:after="720"/>
      <w:jc w:val="right"/>
    </w:pPr>
    <w:rPr>
      <w:rFonts w:cstheme="majorBidi"/>
      <w:szCs w:val="22"/>
    </w:rPr>
  </w:style>
  <w:style w:type="character" w:customStyle="1" w:styleId="af0">
    <w:name w:val="副標題 字元"/>
    <w:basedOn w:val="a3"/>
    <w:link w:val="af"/>
    <w:uiPriority w:val="11"/>
    <w:semiHidden/>
    <w:rsid w:val="00CA2370"/>
    <w:rPr>
      <w:rFonts w:ascii="Microsoft JhengHei UI" w:eastAsia="Microsoft JhengHei UI" w:hAnsi="Microsoft JhengHei UI" w:cstheme="majorBidi"/>
      <w:szCs w:val="22"/>
      <w:lang w:val="en-US"/>
    </w:rPr>
  </w:style>
  <w:style w:type="character" w:styleId="af1">
    <w:name w:val="Strong"/>
    <w:uiPriority w:val="22"/>
    <w:qFormat/>
    <w:rsid w:val="00CA2370"/>
    <w:rPr>
      <w:rFonts w:ascii="Microsoft JhengHei UI" w:eastAsia="Microsoft JhengHei UI" w:hAnsi="Microsoft JhengHei UI"/>
      <w:b/>
      <w:color w:val="auto"/>
    </w:rPr>
  </w:style>
  <w:style w:type="character" w:styleId="af2">
    <w:name w:val="Emphasis"/>
    <w:uiPriority w:val="20"/>
    <w:semiHidden/>
    <w:rsid w:val="00CA2370"/>
    <w:rPr>
      <w:rFonts w:ascii="Microsoft JhengHei UI" w:eastAsia="Microsoft JhengHei UI" w:hAnsi="Microsoft JhengHei UI"/>
      <w:b/>
      <w:i/>
      <w:spacing w:val="10"/>
    </w:rPr>
  </w:style>
  <w:style w:type="paragraph" w:styleId="af3">
    <w:name w:val="No Spacing"/>
    <w:basedOn w:val="a2"/>
    <w:link w:val="af4"/>
    <w:uiPriority w:val="1"/>
    <w:semiHidden/>
    <w:rsid w:val="00CA2370"/>
    <w:pPr>
      <w:spacing w:after="0"/>
    </w:pPr>
  </w:style>
  <w:style w:type="character" w:customStyle="1" w:styleId="af4">
    <w:name w:val="無間距 字元"/>
    <w:basedOn w:val="a3"/>
    <w:link w:val="af3"/>
    <w:uiPriority w:val="1"/>
    <w:semiHidden/>
    <w:rsid w:val="00CA2370"/>
    <w:rPr>
      <w:rFonts w:ascii="Microsoft JhengHei UI" w:eastAsia="Microsoft JhengHei UI" w:hAnsi="Microsoft JhengHei UI"/>
      <w:lang w:val="en-US"/>
    </w:rPr>
  </w:style>
  <w:style w:type="paragraph" w:styleId="af5">
    <w:name w:val="List Paragraph"/>
    <w:basedOn w:val="a2"/>
    <w:uiPriority w:val="34"/>
    <w:semiHidden/>
    <w:rsid w:val="00CA2370"/>
    <w:pPr>
      <w:ind w:left="720"/>
      <w:contextualSpacing/>
    </w:pPr>
  </w:style>
  <w:style w:type="paragraph" w:styleId="af6">
    <w:name w:val="Quote"/>
    <w:basedOn w:val="a2"/>
    <w:next w:val="a2"/>
    <w:link w:val="af7"/>
    <w:uiPriority w:val="29"/>
    <w:semiHidden/>
    <w:rsid w:val="00CA2370"/>
    <w:rPr>
      <w:i/>
    </w:rPr>
  </w:style>
  <w:style w:type="character" w:customStyle="1" w:styleId="af7">
    <w:name w:val="引文 字元"/>
    <w:basedOn w:val="a3"/>
    <w:link w:val="af6"/>
    <w:uiPriority w:val="29"/>
    <w:semiHidden/>
    <w:rsid w:val="00CA2370"/>
    <w:rPr>
      <w:rFonts w:ascii="Microsoft JhengHei UI" w:eastAsia="Microsoft JhengHei UI" w:hAnsi="Microsoft JhengHei UI"/>
      <w:i/>
      <w:lang w:val="en-US"/>
    </w:rPr>
  </w:style>
  <w:style w:type="paragraph" w:styleId="af8">
    <w:name w:val="Intense Quote"/>
    <w:basedOn w:val="a2"/>
    <w:next w:val="a2"/>
    <w:link w:val="af9"/>
    <w:uiPriority w:val="30"/>
    <w:semiHidden/>
    <w:rsid w:val="00CA2370"/>
    <w:pPr>
      <w:pBdr>
        <w:top w:val="single" w:sz="8" w:space="10" w:color="3AA9A3" w:themeColor="accent2" w:themeShade="BF"/>
        <w:left w:val="single" w:sz="8" w:space="10" w:color="3AA9A3" w:themeColor="accent2" w:themeShade="BF"/>
        <w:bottom w:val="single" w:sz="8" w:space="10" w:color="3AA9A3" w:themeColor="accent2" w:themeShade="BF"/>
        <w:right w:val="single" w:sz="8" w:space="10" w:color="3AA9A3" w:themeColor="accent2" w:themeShade="BF"/>
      </w:pBdr>
      <w:shd w:val="clear" w:color="auto" w:fill="66CAC5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9">
    <w:name w:val="鮮明引文 字元"/>
    <w:basedOn w:val="a3"/>
    <w:link w:val="af8"/>
    <w:uiPriority w:val="30"/>
    <w:semiHidden/>
    <w:rsid w:val="00CA2370"/>
    <w:rPr>
      <w:rFonts w:ascii="Microsoft JhengHei UI" w:eastAsia="Microsoft JhengHei UI" w:hAnsi="Microsoft JhengHei UI"/>
      <w:b/>
      <w:i/>
      <w:color w:val="FFFFFF" w:themeColor="background1"/>
      <w:shd w:val="clear" w:color="auto" w:fill="66CAC5" w:themeFill="accent2"/>
      <w:lang w:val="en-US"/>
    </w:rPr>
  </w:style>
  <w:style w:type="character" w:styleId="afa">
    <w:name w:val="Subtle Emphasis"/>
    <w:uiPriority w:val="19"/>
    <w:semiHidden/>
    <w:rsid w:val="00CA2370"/>
    <w:rPr>
      <w:rFonts w:ascii="Microsoft JhengHei UI" w:eastAsia="Microsoft JhengHei UI" w:hAnsi="Microsoft JhengHei UI"/>
      <w:i/>
    </w:rPr>
  </w:style>
  <w:style w:type="character" w:styleId="afb">
    <w:name w:val="Intense Emphasis"/>
    <w:uiPriority w:val="21"/>
    <w:semiHidden/>
    <w:rsid w:val="00CA2370"/>
    <w:rPr>
      <w:rFonts w:ascii="Microsoft JhengHei UI" w:eastAsia="Microsoft JhengHei UI" w:hAnsi="Microsoft JhengHei UI"/>
      <w:b/>
      <w:i/>
      <w:color w:val="66CAC5" w:themeColor="accent2"/>
      <w:spacing w:val="10"/>
    </w:rPr>
  </w:style>
  <w:style w:type="character" w:styleId="afc">
    <w:name w:val="Subtle Reference"/>
    <w:uiPriority w:val="31"/>
    <w:semiHidden/>
    <w:rsid w:val="00CA2370"/>
    <w:rPr>
      <w:rFonts w:ascii="Microsoft JhengHei UI" w:eastAsia="Microsoft JhengHei UI" w:hAnsi="Microsoft JhengHei UI"/>
      <w:b/>
    </w:rPr>
  </w:style>
  <w:style w:type="character" w:styleId="afd">
    <w:name w:val="Intense Reference"/>
    <w:uiPriority w:val="32"/>
    <w:semiHidden/>
    <w:rsid w:val="00CA2370"/>
    <w:rPr>
      <w:rFonts w:ascii="Microsoft JhengHei UI" w:eastAsia="Microsoft JhengHei UI" w:hAnsi="Microsoft JhengHei UI"/>
      <w:b/>
      <w:bCs/>
      <w:smallCaps/>
      <w:spacing w:val="5"/>
      <w:sz w:val="22"/>
      <w:szCs w:val="22"/>
      <w:u w:val="single"/>
    </w:rPr>
  </w:style>
  <w:style w:type="character" w:styleId="afe">
    <w:name w:val="Book Title"/>
    <w:uiPriority w:val="33"/>
    <w:semiHidden/>
    <w:rsid w:val="00CA2370"/>
    <w:rPr>
      <w:rFonts w:ascii="Microsoft JhengHei UI" w:eastAsia="Microsoft JhengHei UI" w:hAnsi="Microsoft JhengHei UI" w:cstheme="majorBidi"/>
      <w:i/>
      <w:iCs/>
      <w:sz w:val="20"/>
      <w:szCs w:val="20"/>
    </w:rPr>
  </w:style>
  <w:style w:type="paragraph" w:styleId="aff">
    <w:name w:val="TOC Heading"/>
    <w:basedOn w:val="1"/>
    <w:next w:val="a2"/>
    <w:uiPriority w:val="39"/>
    <w:semiHidden/>
    <w:unhideWhenUsed/>
    <w:qFormat/>
    <w:rsid w:val="00CA2370"/>
    <w:pPr>
      <w:outlineLvl w:val="9"/>
    </w:pPr>
  </w:style>
  <w:style w:type="paragraph" w:styleId="aff0">
    <w:name w:val="Balloon Text"/>
    <w:basedOn w:val="a2"/>
    <w:link w:val="aff1"/>
    <w:semiHidden/>
    <w:unhideWhenUsed/>
    <w:rsid w:val="00CA2370"/>
    <w:pPr>
      <w:spacing w:after="0"/>
    </w:pPr>
    <w:rPr>
      <w:rFonts w:cs="Times New Roman"/>
      <w:sz w:val="18"/>
      <w:szCs w:val="18"/>
    </w:rPr>
  </w:style>
  <w:style w:type="character" w:customStyle="1" w:styleId="aff1">
    <w:name w:val="註解方塊文字 字元"/>
    <w:basedOn w:val="a3"/>
    <w:link w:val="aff0"/>
    <w:semiHidden/>
    <w:rsid w:val="00CA2370"/>
    <w:rPr>
      <w:rFonts w:ascii="Microsoft JhengHei UI" w:eastAsia="Microsoft JhengHei UI" w:hAnsi="Microsoft JhengHei UI" w:cs="Times New Roman"/>
      <w:sz w:val="18"/>
      <w:szCs w:val="18"/>
      <w:lang w:val="en-US"/>
    </w:rPr>
  </w:style>
  <w:style w:type="table" w:styleId="aff2">
    <w:name w:val="Table Grid"/>
    <w:basedOn w:val="a4"/>
    <w:uiPriority w:val="39"/>
    <w:rsid w:val="00CA237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Mention"/>
    <w:basedOn w:val="a3"/>
    <w:uiPriority w:val="99"/>
    <w:semiHidden/>
    <w:unhideWhenUsed/>
    <w:rsid w:val="00CA2370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5"/>
    <w:semiHidden/>
    <w:unhideWhenUsed/>
    <w:rsid w:val="00CA2370"/>
    <w:pPr>
      <w:numPr>
        <w:numId w:val="14"/>
      </w:numPr>
    </w:pPr>
  </w:style>
  <w:style w:type="numbering" w:styleId="1ai">
    <w:name w:val="Outline List 1"/>
    <w:basedOn w:val="a5"/>
    <w:semiHidden/>
    <w:unhideWhenUsed/>
    <w:rsid w:val="00CA2370"/>
    <w:pPr>
      <w:numPr>
        <w:numId w:val="15"/>
      </w:numPr>
    </w:pPr>
  </w:style>
  <w:style w:type="character" w:styleId="HTML">
    <w:name w:val="HTML Code"/>
    <w:basedOn w:val="a3"/>
    <w:semiHidden/>
    <w:unhideWhenUsed/>
    <w:rsid w:val="00CA2370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3"/>
    <w:semiHidden/>
    <w:unhideWhenUsed/>
    <w:rsid w:val="00CA2370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2"/>
    <w:link w:val="HTML2"/>
    <w:semiHidden/>
    <w:unhideWhenUsed/>
    <w:rsid w:val="00CA2370"/>
    <w:pPr>
      <w:spacing w:before="0" w:after="0"/>
    </w:pPr>
    <w:rPr>
      <w:i/>
      <w:iCs/>
    </w:rPr>
  </w:style>
  <w:style w:type="character" w:customStyle="1" w:styleId="HTML2">
    <w:name w:val="HTML 位址 字元"/>
    <w:basedOn w:val="a3"/>
    <w:link w:val="HTML1"/>
    <w:semiHidden/>
    <w:rsid w:val="00CA2370"/>
    <w:rPr>
      <w:rFonts w:ascii="Microsoft JhengHei UI" w:eastAsia="Microsoft JhengHei UI" w:hAnsi="Microsoft JhengHei UI"/>
      <w:i/>
      <w:iCs/>
      <w:lang w:val="en-US"/>
    </w:rPr>
  </w:style>
  <w:style w:type="character" w:styleId="HTML3">
    <w:name w:val="HTML Definition"/>
    <w:basedOn w:val="a3"/>
    <w:semiHidden/>
    <w:unhideWhenUsed/>
    <w:rsid w:val="00CA2370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3"/>
    <w:semiHidden/>
    <w:unhideWhenUsed/>
    <w:rsid w:val="00CA2370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3"/>
    <w:semiHidden/>
    <w:unhideWhenUsed/>
    <w:rsid w:val="00CA2370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3"/>
    <w:semiHidden/>
    <w:unhideWhenUsed/>
    <w:rsid w:val="00CA2370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3"/>
    <w:semiHidden/>
    <w:unhideWhenUsed/>
    <w:rsid w:val="00CA2370"/>
    <w:rPr>
      <w:rFonts w:ascii="Microsoft JhengHei UI" w:eastAsia="Microsoft JhengHei UI" w:hAnsi="Microsoft JhengHei UI"/>
    </w:rPr>
  </w:style>
  <w:style w:type="character" w:styleId="HTML8">
    <w:name w:val="HTML Keyboard"/>
    <w:basedOn w:val="a3"/>
    <w:semiHidden/>
    <w:unhideWhenUsed/>
    <w:rsid w:val="00CA2370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2"/>
    <w:link w:val="HTMLa"/>
    <w:semiHidden/>
    <w:unhideWhenUsed/>
    <w:rsid w:val="00CA2370"/>
    <w:pPr>
      <w:spacing w:before="0" w:after="0"/>
    </w:pPr>
  </w:style>
  <w:style w:type="character" w:customStyle="1" w:styleId="HTMLa">
    <w:name w:val="HTML 預設格式 字元"/>
    <w:basedOn w:val="a3"/>
    <w:link w:val="HTML9"/>
    <w:semiHidden/>
    <w:rsid w:val="00CA2370"/>
    <w:rPr>
      <w:rFonts w:ascii="Microsoft JhengHei UI" w:eastAsia="Microsoft JhengHei UI" w:hAnsi="Microsoft JhengHei UI"/>
      <w:lang w:val="en-US"/>
    </w:rPr>
  </w:style>
  <w:style w:type="paragraph" w:styleId="11">
    <w:name w:val="toc 1"/>
    <w:basedOn w:val="a2"/>
    <w:next w:val="a2"/>
    <w:autoRedefine/>
    <w:semiHidden/>
    <w:unhideWhenUsed/>
    <w:rsid w:val="00CA2370"/>
    <w:pPr>
      <w:spacing w:after="100"/>
    </w:pPr>
  </w:style>
  <w:style w:type="paragraph" w:styleId="23">
    <w:name w:val="toc 2"/>
    <w:basedOn w:val="a2"/>
    <w:next w:val="a2"/>
    <w:autoRedefine/>
    <w:semiHidden/>
    <w:unhideWhenUsed/>
    <w:rsid w:val="00CA2370"/>
    <w:pPr>
      <w:spacing w:after="100"/>
      <w:ind w:left="200"/>
    </w:pPr>
  </w:style>
  <w:style w:type="paragraph" w:styleId="33">
    <w:name w:val="toc 3"/>
    <w:basedOn w:val="a2"/>
    <w:next w:val="a2"/>
    <w:autoRedefine/>
    <w:semiHidden/>
    <w:unhideWhenUsed/>
    <w:rsid w:val="00CA2370"/>
    <w:pPr>
      <w:spacing w:after="100"/>
      <w:ind w:left="400"/>
    </w:pPr>
  </w:style>
  <w:style w:type="paragraph" w:styleId="43">
    <w:name w:val="toc 4"/>
    <w:basedOn w:val="a2"/>
    <w:next w:val="a2"/>
    <w:autoRedefine/>
    <w:semiHidden/>
    <w:unhideWhenUsed/>
    <w:rsid w:val="00CA2370"/>
    <w:pPr>
      <w:spacing w:after="100"/>
      <w:ind w:left="600"/>
    </w:pPr>
  </w:style>
  <w:style w:type="paragraph" w:styleId="53">
    <w:name w:val="toc 5"/>
    <w:basedOn w:val="a2"/>
    <w:next w:val="a2"/>
    <w:autoRedefine/>
    <w:semiHidden/>
    <w:unhideWhenUsed/>
    <w:rsid w:val="00CA2370"/>
    <w:pPr>
      <w:spacing w:after="100"/>
      <w:ind w:left="800"/>
    </w:pPr>
  </w:style>
  <w:style w:type="paragraph" w:styleId="61">
    <w:name w:val="toc 6"/>
    <w:basedOn w:val="a2"/>
    <w:next w:val="a2"/>
    <w:autoRedefine/>
    <w:semiHidden/>
    <w:unhideWhenUsed/>
    <w:rsid w:val="00CA2370"/>
    <w:pPr>
      <w:spacing w:after="100"/>
      <w:ind w:left="1000"/>
    </w:pPr>
  </w:style>
  <w:style w:type="paragraph" w:styleId="71">
    <w:name w:val="toc 7"/>
    <w:basedOn w:val="a2"/>
    <w:next w:val="a2"/>
    <w:autoRedefine/>
    <w:semiHidden/>
    <w:unhideWhenUsed/>
    <w:rsid w:val="00CA2370"/>
    <w:pPr>
      <w:spacing w:after="100"/>
      <w:ind w:left="1200"/>
    </w:pPr>
  </w:style>
  <w:style w:type="paragraph" w:styleId="81">
    <w:name w:val="toc 8"/>
    <w:basedOn w:val="a2"/>
    <w:next w:val="a2"/>
    <w:autoRedefine/>
    <w:semiHidden/>
    <w:unhideWhenUsed/>
    <w:rsid w:val="00CA2370"/>
    <w:pPr>
      <w:spacing w:after="100"/>
      <w:ind w:left="1400"/>
    </w:pPr>
  </w:style>
  <w:style w:type="paragraph" w:styleId="91">
    <w:name w:val="toc 9"/>
    <w:basedOn w:val="a2"/>
    <w:next w:val="a2"/>
    <w:autoRedefine/>
    <w:semiHidden/>
    <w:unhideWhenUsed/>
    <w:rsid w:val="00CA2370"/>
    <w:pPr>
      <w:spacing w:after="100"/>
      <w:ind w:left="1600"/>
    </w:pPr>
  </w:style>
  <w:style w:type="table" w:styleId="aff4">
    <w:name w:val="Table Professional"/>
    <w:basedOn w:val="a4"/>
    <w:semiHidden/>
    <w:unhideWhenUsed/>
    <w:rsid w:val="00CA237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AAEDA" w:themeColor="accent1"/>
        <w:bottom w:val="single" w:sz="8" w:space="0" w:color="6AAED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AEDA" w:themeColor="accent1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6AAEDA" w:themeColor="accent1"/>
          <w:bottom w:val="single" w:sz="8" w:space="0" w:color="6AAED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AEDA" w:themeColor="accent1"/>
          <w:bottom w:val="single" w:sz="8" w:space="0" w:color="6AAEDA" w:themeColor="accent1"/>
        </w:tcBorders>
      </w:tcPr>
    </w:tblStylePr>
    <w:tblStylePr w:type="band1Vert">
      <w:tblPr/>
      <w:tcPr>
        <w:shd w:val="clear" w:color="auto" w:fill="DAEAF6" w:themeFill="accent1" w:themeFillTint="3F"/>
      </w:tcPr>
    </w:tblStylePr>
    <w:tblStylePr w:type="band1Horz">
      <w:tblPr/>
      <w:tcPr>
        <w:shd w:val="clear" w:color="auto" w:fill="DAEAF6" w:themeFill="accent1" w:themeFillTint="3F"/>
      </w:tcPr>
    </w:tblStylePr>
  </w:style>
  <w:style w:type="table" w:styleId="1-2">
    <w:name w:val="Medium List 1 Accent 2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CAC5" w:themeColor="accent2"/>
        <w:bottom w:val="single" w:sz="8" w:space="0" w:color="66CAC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CAC5" w:themeColor="accent2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66CAC5" w:themeColor="accent2"/>
          <w:bottom w:val="single" w:sz="8" w:space="0" w:color="66CAC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CAC5" w:themeColor="accent2"/>
          <w:bottom w:val="single" w:sz="8" w:space="0" w:color="66CAC5" w:themeColor="accent2"/>
        </w:tcBorders>
      </w:tcPr>
    </w:tblStylePr>
    <w:tblStylePr w:type="band1Vert">
      <w:tblPr/>
      <w:tcPr>
        <w:shd w:val="clear" w:color="auto" w:fill="D9F2F0" w:themeFill="accent2" w:themeFillTint="3F"/>
      </w:tcPr>
    </w:tblStylePr>
    <w:tblStylePr w:type="band1Horz">
      <w:tblPr/>
      <w:tcPr>
        <w:shd w:val="clear" w:color="auto" w:fill="D9F2F0" w:themeFill="accent2" w:themeFillTint="3F"/>
      </w:tcPr>
    </w:tblStylePr>
  </w:style>
  <w:style w:type="table" w:styleId="1-3">
    <w:name w:val="Medium List 1 Accent 3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6566" w:themeColor="accent3"/>
        <w:bottom w:val="single" w:sz="8" w:space="0" w:color="ED65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6566" w:themeColor="accent3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ED6566" w:themeColor="accent3"/>
          <w:bottom w:val="single" w:sz="8" w:space="0" w:color="ED65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6566" w:themeColor="accent3"/>
          <w:bottom w:val="single" w:sz="8" w:space="0" w:color="ED6566" w:themeColor="accent3"/>
        </w:tcBorders>
      </w:tcPr>
    </w:tblStylePr>
    <w:tblStylePr w:type="band1Vert">
      <w:tblPr/>
      <w:tcPr>
        <w:shd w:val="clear" w:color="auto" w:fill="FAD8D8" w:themeFill="accent3" w:themeFillTint="3F"/>
      </w:tcPr>
    </w:tblStylePr>
    <w:tblStylePr w:type="band1Horz">
      <w:tblPr/>
      <w:tcPr>
        <w:shd w:val="clear" w:color="auto" w:fill="FAD8D8" w:themeFill="accent3" w:themeFillTint="3F"/>
      </w:tcPr>
    </w:tblStylePr>
  </w:style>
  <w:style w:type="table" w:styleId="1-4">
    <w:name w:val="Medium List 1 Accent 4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EC444" w:themeColor="accent4"/>
        <w:bottom w:val="single" w:sz="8" w:space="0" w:color="FEC44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444" w:themeColor="accent4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FEC444" w:themeColor="accent4"/>
          <w:bottom w:val="single" w:sz="8" w:space="0" w:color="FEC4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444" w:themeColor="accent4"/>
          <w:bottom w:val="single" w:sz="8" w:space="0" w:color="FEC444" w:themeColor="accent4"/>
        </w:tcBorders>
      </w:tcPr>
    </w:tblStylePr>
    <w:tblStylePr w:type="band1Vert">
      <w:tblPr/>
      <w:tcPr>
        <w:shd w:val="clear" w:color="auto" w:fill="FEF0D0" w:themeFill="accent4" w:themeFillTint="3F"/>
      </w:tcPr>
    </w:tblStylePr>
    <w:tblStylePr w:type="band1Horz">
      <w:tblPr/>
      <w:tcPr>
        <w:shd w:val="clear" w:color="auto" w:fill="FEF0D0" w:themeFill="accent4" w:themeFillTint="3F"/>
      </w:tcPr>
    </w:tblStylePr>
  </w:style>
  <w:style w:type="table" w:styleId="1-5">
    <w:name w:val="Medium List 1 Accent 5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86DAA" w:themeColor="accent5"/>
        <w:bottom w:val="single" w:sz="8" w:space="0" w:color="C86DAA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6DAA" w:themeColor="accent5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C86DAA" w:themeColor="accent5"/>
          <w:bottom w:val="single" w:sz="8" w:space="0" w:color="C86DA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6DAA" w:themeColor="accent5"/>
          <w:bottom w:val="single" w:sz="8" w:space="0" w:color="C86DAA" w:themeColor="accent5"/>
        </w:tcBorders>
      </w:tcPr>
    </w:tblStylePr>
    <w:tblStylePr w:type="band1Vert">
      <w:tblPr/>
      <w:tcPr>
        <w:shd w:val="clear" w:color="auto" w:fill="F1DAE9" w:themeFill="accent5" w:themeFillTint="3F"/>
      </w:tcPr>
    </w:tblStylePr>
    <w:tblStylePr w:type="band1Horz">
      <w:tblPr/>
      <w:tcPr>
        <w:shd w:val="clear" w:color="auto" w:fill="F1DAE9" w:themeFill="accent5" w:themeFillTint="3F"/>
      </w:tcPr>
    </w:tblStylePr>
  </w:style>
  <w:style w:type="table" w:styleId="1-6">
    <w:name w:val="Medium List 1 Accent 6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6"/>
        <w:bottom w:val="single" w:sz="8" w:space="0" w:color="92D05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6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92D050" w:themeColor="accent6"/>
          <w:bottom w:val="single" w:sz="8" w:space="0" w:color="92D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6"/>
          <w:bottom w:val="single" w:sz="8" w:space="0" w:color="92D050" w:themeColor="accent6"/>
        </w:tcBorders>
      </w:tcPr>
    </w:tblStylePr>
    <w:tblStylePr w:type="band1Vert">
      <w:tblPr/>
      <w:tcPr>
        <w:shd w:val="clear" w:color="auto" w:fill="E3F3D3" w:themeFill="accent6" w:themeFillTint="3F"/>
      </w:tcPr>
    </w:tblStylePr>
    <w:tblStylePr w:type="band1Horz">
      <w:tblPr/>
      <w:tcPr>
        <w:shd w:val="clear" w:color="auto" w:fill="E3F3D3" w:themeFill="accent6" w:themeFillTint="3F"/>
      </w:tcPr>
    </w:tblStylePr>
  </w:style>
  <w:style w:type="table" w:styleId="24">
    <w:name w:val="Medium List 2"/>
    <w:basedOn w:val="a4"/>
    <w:semiHidden/>
    <w:unhideWhenUsed/>
    <w:rsid w:val="00CA2370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semiHidden/>
    <w:unhideWhenUsed/>
    <w:rsid w:val="00CA2370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AAEDA" w:themeColor="accent1"/>
        <w:left w:val="single" w:sz="8" w:space="0" w:color="6AAEDA" w:themeColor="accent1"/>
        <w:bottom w:val="single" w:sz="8" w:space="0" w:color="6AAEDA" w:themeColor="accent1"/>
        <w:right w:val="single" w:sz="8" w:space="0" w:color="6AAED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AED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AED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AED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A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A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semiHidden/>
    <w:unhideWhenUsed/>
    <w:rsid w:val="00CA2370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CAC5" w:themeColor="accent2"/>
        <w:left w:val="single" w:sz="8" w:space="0" w:color="66CAC5" w:themeColor="accent2"/>
        <w:bottom w:val="single" w:sz="8" w:space="0" w:color="66CAC5" w:themeColor="accent2"/>
        <w:right w:val="single" w:sz="8" w:space="0" w:color="66CAC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CAC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CAC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CAC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2F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F2F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semiHidden/>
    <w:unhideWhenUsed/>
    <w:rsid w:val="00CA2370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D6566" w:themeColor="accent3"/>
        <w:left w:val="single" w:sz="8" w:space="0" w:color="ED6566" w:themeColor="accent3"/>
        <w:bottom w:val="single" w:sz="8" w:space="0" w:color="ED6566" w:themeColor="accent3"/>
        <w:right w:val="single" w:sz="8" w:space="0" w:color="ED65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65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65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65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8D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8D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semiHidden/>
    <w:unhideWhenUsed/>
    <w:rsid w:val="00CA2370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C444" w:themeColor="accent4"/>
        <w:left w:val="single" w:sz="8" w:space="0" w:color="FEC444" w:themeColor="accent4"/>
        <w:bottom w:val="single" w:sz="8" w:space="0" w:color="FEC444" w:themeColor="accent4"/>
        <w:right w:val="single" w:sz="8" w:space="0" w:color="FEC44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44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44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44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semiHidden/>
    <w:unhideWhenUsed/>
    <w:rsid w:val="00CA2370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86DAA" w:themeColor="accent5"/>
        <w:left w:val="single" w:sz="8" w:space="0" w:color="C86DAA" w:themeColor="accent5"/>
        <w:bottom w:val="single" w:sz="8" w:space="0" w:color="C86DAA" w:themeColor="accent5"/>
        <w:right w:val="single" w:sz="8" w:space="0" w:color="C86DAA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6DA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6DAA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6DAA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A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A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semiHidden/>
    <w:unhideWhenUsed/>
    <w:rsid w:val="00CA2370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6"/>
        <w:left w:val="single" w:sz="8" w:space="0" w:color="92D050" w:themeColor="accent6"/>
        <w:bottom w:val="single" w:sz="8" w:space="0" w:color="92D050" w:themeColor="accent6"/>
        <w:right w:val="single" w:sz="8" w:space="0" w:color="92D05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8FC2E3" w:themeColor="accent1" w:themeTint="BF"/>
        <w:left w:val="single" w:sz="8" w:space="0" w:color="8FC2E3" w:themeColor="accent1" w:themeTint="BF"/>
        <w:bottom w:val="single" w:sz="8" w:space="0" w:color="8FC2E3" w:themeColor="accent1" w:themeTint="BF"/>
        <w:right w:val="single" w:sz="8" w:space="0" w:color="8FC2E3" w:themeColor="accent1" w:themeTint="BF"/>
        <w:insideH w:val="single" w:sz="8" w:space="0" w:color="8FC2E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2E3" w:themeColor="accent1" w:themeTint="BF"/>
          <w:left w:val="single" w:sz="8" w:space="0" w:color="8FC2E3" w:themeColor="accent1" w:themeTint="BF"/>
          <w:bottom w:val="single" w:sz="8" w:space="0" w:color="8FC2E3" w:themeColor="accent1" w:themeTint="BF"/>
          <w:right w:val="single" w:sz="8" w:space="0" w:color="8FC2E3" w:themeColor="accent1" w:themeTint="BF"/>
          <w:insideH w:val="nil"/>
          <w:insideV w:val="nil"/>
        </w:tcBorders>
        <w:shd w:val="clear" w:color="auto" w:fill="6AAED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2E3" w:themeColor="accent1" w:themeTint="BF"/>
          <w:left w:val="single" w:sz="8" w:space="0" w:color="8FC2E3" w:themeColor="accent1" w:themeTint="BF"/>
          <w:bottom w:val="single" w:sz="8" w:space="0" w:color="8FC2E3" w:themeColor="accent1" w:themeTint="BF"/>
          <w:right w:val="single" w:sz="8" w:space="0" w:color="8FC2E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A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8CD7D3" w:themeColor="accent2" w:themeTint="BF"/>
        <w:left w:val="single" w:sz="8" w:space="0" w:color="8CD7D3" w:themeColor="accent2" w:themeTint="BF"/>
        <w:bottom w:val="single" w:sz="8" w:space="0" w:color="8CD7D3" w:themeColor="accent2" w:themeTint="BF"/>
        <w:right w:val="single" w:sz="8" w:space="0" w:color="8CD7D3" w:themeColor="accent2" w:themeTint="BF"/>
        <w:insideH w:val="single" w:sz="8" w:space="0" w:color="8CD7D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D7D3" w:themeColor="accent2" w:themeTint="BF"/>
          <w:left w:val="single" w:sz="8" w:space="0" w:color="8CD7D3" w:themeColor="accent2" w:themeTint="BF"/>
          <w:bottom w:val="single" w:sz="8" w:space="0" w:color="8CD7D3" w:themeColor="accent2" w:themeTint="BF"/>
          <w:right w:val="single" w:sz="8" w:space="0" w:color="8CD7D3" w:themeColor="accent2" w:themeTint="BF"/>
          <w:insideH w:val="nil"/>
          <w:insideV w:val="nil"/>
        </w:tcBorders>
        <w:shd w:val="clear" w:color="auto" w:fill="66CAC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D7D3" w:themeColor="accent2" w:themeTint="BF"/>
          <w:left w:val="single" w:sz="8" w:space="0" w:color="8CD7D3" w:themeColor="accent2" w:themeTint="BF"/>
          <w:bottom w:val="single" w:sz="8" w:space="0" w:color="8CD7D3" w:themeColor="accent2" w:themeTint="BF"/>
          <w:right w:val="single" w:sz="8" w:space="0" w:color="8CD7D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F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F2F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F18B8B" w:themeColor="accent3" w:themeTint="BF"/>
        <w:left w:val="single" w:sz="8" w:space="0" w:color="F18B8B" w:themeColor="accent3" w:themeTint="BF"/>
        <w:bottom w:val="single" w:sz="8" w:space="0" w:color="F18B8B" w:themeColor="accent3" w:themeTint="BF"/>
        <w:right w:val="single" w:sz="8" w:space="0" w:color="F18B8B" w:themeColor="accent3" w:themeTint="BF"/>
        <w:insideH w:val="single" w:sz="8" w:space="0" w:color="F18B8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8B8B" w:themeColor="accent3" w:themeTint="BF"/>
          <w:left w:val="single" w:sz="8" w:space="0" w:color="F18B8B" w:themeColor="accent3" w:themeTint="BF"/>
          <w:bottom w:val="single" w:sz="8" w:space="0" w:color="F18B8B" w:themeColor="accent3" w:themeTint="BF"/>
          <w:right w:val="single" w:sz="8" w:space="0" w:color="F18B8B" w:themeColor="accent3" w:themeTint="BF"/>
          <w:insideH w:val="nil"/>
          <w:insideV w:val="nil"/>
        </w:tcBorders>
        <w:shd w:val="clear" w:color="auto" w:fill="ED65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8B8B" w:themeColor="accent3" w:themeTint="BF"/>
          <w:left w:val="single" w:sz="8" w:space="0" w:color="F18B8B" w:themeColor="accent3" w:themeTint="BF"/>
          <w:bottom w:val="single" w:sz="8" w:space="0" w:color="F18B8B" w:themeColor="accent3" w:themeTint="BF"/>
          <w:right w:val="single" w:sz="8" w:space="0" w:color="F18B8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8D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8D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FED272" w:themeColor="accent4" w:themeTint="BF"/>
        <w:left w:val="single" w:sz="8" w:space="0" w:color="FED272" w:themeColor="accent4" w:themeTint="BF"/>
        <w:bottom w:val="single" w:sz="8" w:space="0" w:color="FED272" w:themeColor="accent4" w:themeTint="BF"/>
        <w:right w:val="single" w:sz="8" w:space="0" w:color="FED272" w:themeColor="accent4" w:themeTint="BF"/>
        <w:insideH w:val="single" w:sz="8" w:space="0" w:color="FED27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272" w:themeColor="accent4" w:themeTint="BF"/>
          <w:left w:val="single" w:sz="8" w:space="0" w:color="FED272" w:themeColor="accent4" w:themeTint="BF"/>
          <w:bottom w:val="single" w:sz="8" w:space="0" w:color="FED272" w:themeColor="accent4" w:themeTint="BF"/>
          <w:right w:val="single" w:sz="8" w:space="0" w:color="FED272" w:themeColor="accent4" w:themeTint="BF"/>
          <w:insideH w:val="nil"/>
          <w:insideV w:val="nil"/>
        </w:tcBorders>
        <w:shd w:val="clear" w:color="auto" w:fill="FEC44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272" w:themeColor="accent4" w:themeTint="BF"/>
          <w:left w:val="single" w:sz="8" w:space="0" w:color="FED272" w:themeColor="accent4" w:themeTint="BF"/>
          <w:bottom w:val="single" w:sz="8" w:space="0" w:color="FED272" w:themeColor="accent4" w:themeTint="BF"/>
          <w:right w:val="single" w:sz="8" w:space="0" w:color="FED27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D591BF" w:themeColor="accent5" w:themeTint="BF"/>
        <w:left w:val="single" w:sz="8" w:space="0" w:color="D591BF" w:themeColor="accent5" w:themeTint="BF"/>
        <w:bottom w:val="single" w:sz="8" w:space="0" w:color="D591BF" w:themeColor="accent5" w:themeTint="BF"/>
        <w:right w:val="single" w:sz="8" w:space="0" w:color="D591BF" w:themeColor="accent5" w:themeTint="BF"/>
        <w:insideH w:val="single" w:sz="8" w:space="0" w:color="D591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591BF" w:themeColor="accent5" w:themeTint="BF"/>
          <w:left w:val="single" w:sz="8" w:space="0" w:color="D591BF" w:themeColor="accent5" w:themeTint="BF"/>
          <w:bottom w:val="single" w:sz="8" w:space="0" w:color="D591BF" w:themeColor="accent5" w:themeTint="BF"/>
          <w:right w:val="single" w:sz="8" w:space="0" w:color="D591BF" w:themeColor="accent5" w:themeTint="BF"/>
          <w:insideH w:val="nil"/>
          <w:insideV w:val="nil"/>
        </w:tcBorders>
        <w:shd w:val="clear" w:color="auto" w:fill="C86DA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91BF" w:themeColor="accent5" w:themeTint="BF"/>
          <w:left w:val="single" w:sz="8" w:space="0" w:color="D591BF" w:themeColor="accent5" w:themeTint="BF"/>
          <w:bottom w:val="single" w:sz="8" w:space="0" w:color="D591BF" w:themeColor="accent5" w:themeTint="BF"/>
          <w:right w:val="single" w:sz="8" w:space="0" w:color="D591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A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A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ADDB7B" w:themeColor="accent6" w:themeTint="BF"/>
        <w:left w:val="single" w:sz="8" w:space="0" w:color="ADDB7B" w:themeColor="accent6" w:themeTint="BF"/>
        <w:bottom w:val="single" w:sz="8" w:space="0" w:color="ADDB7B" w:themeColor="accent6" w:themeTint="BF"/>
        <w:right w:val="single" w:sz="8" w:space="0" w:color="ADDB7B" w:themeColor="accent6" w:themeTint="BF"/>
        <w:insideH w:val="single" w:sz="8" w:space="0" w:color="ADDB7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6" w:themeTint="BF"/>
          <w:left w:val="single" w:sz="8" w:space="0" w:color="ADDB7B" w:themeColor="accent6" w:themeTint="BF"/>
          <w:bottom w:val="single" w:sz="8" w:space="0" w:color="ADDB7B" w:themeColor="accent6" w:themeTint="BF"/>
          <w:right w:val="single" w:sz="8" w:space="0" w:color="ADDB7B" w:themeColor="accent6" w:themeTint="BF"/>
          <w:insideH w:val="nil"/>
          <w:insideV w:val="nil"/>
        </w:tcBorders>
        <w:shd w:val="clear" w:color="auto" w:fill="92D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6" w:themeTint="BF"/>
          <w:left w:val="single" w:sz="8" w:space="0" w:color="ADDB7B" w:themeColor="accent6" w:themeTint="BF"/>
          <w:bottom w:val="single" w:sz="8" w:space="0" w:color="ADDB7B" w:themeColor="accent6" w:themeTint="BF"/>
          <w:right w:val="single" w:sz="8" w:space="0" w:color="ADDB7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AED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AED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AED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CAC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CAC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CAC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65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65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65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44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44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44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6DA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DA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6DA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8FC2E3" w:themeColor="accent1" w:themeTint="BF"/>
        <w:left w:val="single" w:sz="8" w:space="0" w:color="8FC2E3" w:themeColor="accent1" w:themeTint="BF"/>
        <w:bottom w:val="single" w:sz="8" w:space="0" w:color="8FC2E3" w:themeColor="accent1" w:themeTint="BF"/>
        <w:right w:val="single" w:sz="8" w:space="0" w:color="8FC2E3" w:themeColor="accent1" w:themeTint="BF"/>
        <w:insideH w:val="single" w:sz="8" w:space="0" w:color="8FC2E3" w:themeColor="accent1" w:themeTint="BF"/>
        <w:insideV w:val="single" w:sz="8" w:space="0" w:color="8FC2E3" w:themeColor="accent1" w:themeTint="BF"/>
      </w:tblBorders>
    </w:tblPr>
    <w:tcPr>
      <w:shd w:val="clear" w:color="auto" w:fill="DAEA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2E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6EC" w:themeFill="accent1" w:themeFillTint="7F"/>
      </w:tcPr>
    </w:tblStylePr>
    <w:tblStylePr w:type="band1Horz">
      <w:tblPr/>
      <w:tcPr>
        <w:shd w:val="clear" w:color="auto" w:fill="B4D6EC" w:themeFill="accent1" w:themeFillTint="7F"/>
      </w:tcPr>
    </w:tblStylePr>
  </w:style>
  <w:style w:type="table" w:styleId="1-21">
    <w:name w:val="Medium Grid 1 Accent 2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8CD7D3" w:themeColor="accent2" w:themeTint="BF"/>
        <w:left w:val="single" w:sz="8" w:space="0" w:color="8CD7D3" w:themeColor="accent2" w:themeTint="BF"/>
        <w:bottom w:val="single" w:sz="8" w:space="0" w:color="8CD7D3" w:themeColor="accent2" w:themeTint="BF"/>
        <w:right w:val="single" w:sz="8" w:space="0" w:color="8CD7D3" w:themeColor="accent2" w:themeTint="BF"/>
        <w:insideH w:val="single" w:sz="8" w:space="0" w:color="8CD7D3" w:themeColor="accent2" w:themeTint="BF"/>
        <w:insideV w:val="single" w:sz="8" w:space="0" w:color="8CD7D3" w:themeColor="accent2" w:themeTint="BF"/>
      </w:tblBorders>
    </w:tblPr>
    <w:tcPr>
      <w:shd w:val="clear" w:color="auto" w:fill="D9F2F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D7D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4E2" w:themeFill="accent2" w:themeFillTint="7F"/>
      </w:tcPr>
    </w:tblStylePr>
    <w:tblStylePr w:type="band1Horz">
      <w:tblPr/>
      <w:tcPr>
        <w:shd w:val="clear" w:color="auto" w:fill="B2E4E2" w:themeFill="accent2" w:themeFillTint="7F"/>
      </w:tcPr>
    </w:tblStylePr>
  </w:style>
  <w:style w:type="table" w:styleId="1-31">
    <w:name w:val="Medium Grid 1 Accent 3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F18B8B" w:themeColor="accent3" w:themeTint="BF"/>
        <w:left w:val="single" w:sz="8" w:space="0" w:color="F18B8B" w:themeColor="accent3" w:themeTint="BF"/>
        <w:bottom w:val="single" w:sz="8" w:space="0" w:color="F18B8B" w:themeColor="accent3" w:themeTint="BF"/>
        <w:right w:val="single" w:sz="8" w:space="0" w:color="F18B8B" w:themeColor="accent3" w:themeTint="BF"/>
        <w:insideH w:val="single" w:sz="8" w:space="0" w:color="F18B8B" w:themeColor="accent3" w:themeTint="BF"/>
        <w:insideV w:val="single" w:sz="8" w:space="0" w:color="F18B8B" w:themeColor="accent3" w:themeTint="BF"/>
      </w:tblBorders>
    </w:tblPr>
    <w:tcPr>
      <w:shd w:val="clear" w:color="auto" w:fill="FAD8D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8B8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2B2" w:themeFill="accent3" w:themeFillTint="7F"/>
      </w:tcPr>
    </w:tblStylePr>
    <w:tblStylePr w:type="band1Horz">
      <w:tblPr/>
      <w:tcPr>
        <w:shd w:val="clear" w:color="auto" w:fill="F6B2B2" w:themeFill="accent3" w:themeFillTint="7F"/>
      </w:tcPr>
    </w:tblStylePr>
  </w:style>
  <w:style w:type="table" w:styleId="1-41">
    <w:name w:val="Medium Grid 1 Accent 4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FED272" w:themeColor="accent4" w:themeTint="BF"/>
        <w:left w:val="single" w:sz="8" w:space="0" w:color="FED272" w:themeColor="accent4" w:themeTint="BF"/>
        <w:bottom w:val="single" w:sz="8" w:space="0" w:color="FED272" w:themeColor="accent4" w:themeTint="BF"/>
        <w:right w:val="single" w:sz="8" w:space="0" w:color="FED272" w:themeColor="accent4" w:themeTint="BF"/>
        <w:insideH w:val="single" w:sz="8" w:space="0" w:color="FED272" w:themeColor="accent4" w:themeTint="BF"/>
        <w:insideV w:val="single" w:sz="8" w:space="0" w:color="FED272" w:themeColor="accent4" w:themeTint="BF"/>
      </w:tblBorders>
    </w:tblPr>
    <w:tcPr>
      <w:shd w:val="clear" w:color="auto" w:fill="FEF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27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1A1" w:themeFill="accent4" w:themeFillTint="7F"/>
      </w:tcPr>
    </w:tblStylePr>
    <w:tblStylePr w:type="band1Horz">
      <w:tblPr/>
      <w:tcPr>
        <w:shd w:val="clear" w:color="auto" w:fill="FEE1A1" w:themeFill="accent4" w:themeFillTint="7F"/>
      </w:tcPr>
    </w:tblStylePr>
  </w:style>
  <w:style w:type="table" w:styleId="1-51">
    <w:name w:val="Medium Grid 1 Accent 5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D591BF" w:themeColor="accent5" w:themeTint="BF"/>
        <w:left w:val="single" w:sz="8" w:space="0" w:color="D591BF" w:themeColor="accent5" w:themeTint="BF"/>
        <w:bottom w:val="single" w:sz="8" w:space="0" w:color="D591BF" w:themeColor="accent5" w:themeTint="BF"/>
        <w:right w:val="single" w:sz="8" w:space="0" w:color="D591BF" w:themeColor="accent5" w:themeTint="BF"/>
        <w:insideH w:val="single" w:sz="8" w:space="0" w:color="D591BF" w:themeColor="accent5" w:themeTint="BF"/>
        <w:insideV w:val="single" w:sz="8" w:space="0" w:color="D591BF" w:themeColor="accent5" w:themeTint="BF"/>
      </w:tblBorders>
    </w:tblPr>
    <w:tcPr>
      <w:shd w:val="clear" w:color="auto" w:fill="F1DA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591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B6D4" w:themeFill="accent5" w:themeFillTint="7F"/>
      </w:tcPr>
    </w:tblStylePr>
    <w:tblStylePr w:type="band1Horz">
      <w:tblPr/>
      <w:tcPr>
        <w:shd w:val="clear" w:color="auto" w:fill="E3B6D4" w:themeFill="accent5" w:themeFillTint="7F"/>
      </w:tcPr>
    </w:tblStylePr>
  </w:style>
  <w:style w:type="table" w:styleId="1-61">
    <w:name w:val="Medium Grid 1 Accent 6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ADDB7B" w:themeColor="accent6" w:themeTint="BF"/>
        <w:left w:val="single" w:sz="8" w:space="0" w:color="ADDB7B" w:themeColor="accent6" w:themeTint="BF"/>
        <w:bottom w:val="single" w:sz="8" w:space="0" w:color="ADDB7B" w:themeColor="accent6" w:themeTint="BF"/>
        <w:right w:val="single" w:sz="8" w:space="0" w:color="ADDB7B" w:themeColor="accent6" w:themeTint="BF"/>
        <w:insideH w:val="single" w:sz="8" w:space="0" w:color="ADDB7B" w:themeColor="accent6" w:themeTint="BF"/>
        <w:insideV w:val="single" w:sz="8" w:space="0" w:color="ADDB7B" w:themeColor="accent6" w:themeTint="BF"/>
      </w:tblBorders>
    </w:tblPr>
    <w:tcPr>
      <w:shd w:val="clear" w:color="auto" w:fill="E3F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6" w:themeFillTint="7F"/>
      </w:tcPr>
    </w:tblStylePr>
    <w:tblStylePr w:type="band1Horz">
      <w:tblPr/>
      <w:tcPr>
        <w:shd w:val="clear" w:color="auto" w:fill="C8E7A7" w:themeFill="accent6" w:themeFillTint="7F"/>
      </w:tcPr>
    </w:tblStylePr>
  </w:style>
  <w:style w:type="table" w:styleId="26">
    <w:name w:val="Medium Grid 2"/>
    <w:basedOn w:val="a4"/>
    <w:semiHidden/>
    <w:unhideWhenUsed/>
    <w:rsid w:val="00CA2370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semiHidden/>
    <w:unhideWhenUsed/>
    <w:rsid w:val="00CA2370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AAEDA" w:themeColor="accent1"/>
        <w:left w:val="single" w:sz="8" w:space="0" w:color="6AAEDA" w:themeColor="accent1"/>
        <w:bottom w:val="single" w:sz="8" w:space="0" w:color="6AAEDA" w:themeColor="accent1"/>
        <w:right w:val="single" w:sz="8" w:space="0" w:color="6AAEDA" w:themeColor="accent1"/>
        <w:insideH w:val="single" w:sz="8" w:space="0" w:color="6AAEDA" w:themeColor="accent1"/>
        <w:insideV w:val="single" w:sz="8" w:space="0" w:color="6AAEDA" w:themeColor="accent1"/>
      </w:tblBorders>
    </w:tblPr>
    <w:tcPr>
      <w:shd w:val="clear" w:color="auto" w:fill="DAEA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EF7" w:themeFill="accent1" w:themeFillTint="33"/>
      </w:tcPr>
    </w:tblStylePr>
    <w:tblStylePr w:type="band1Vert">
      <w:tblPr/>
      <w:tcPr>
        <w:shd w:val="clear" w:color="auto" w:fill="B4D6EC" w:themeFill="accent1" w:themeFillTint="7F"/>
      </w:tcPr>
    </w:tblStylePr>
    <w:tblStylePr w:type="band1Horz">
      <w:tblPr/>
      <w:tcPr>
        <w:tcBorders>
          <w:insideH w:val="single" w:sz="6" w:space="0" w:color="6AAEDA" w:themeColor="accent1"/>
          <w:insideV w:val="single" w:sz="6" w:space="0" w:color="6AAEDA" w:themeColor="accent1"/>
        </w:tcBorders>
        <w:shd w:val="clear" w:color="auto" w:fill="B4D6E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semiHidden/>
    <w:unhideWhenUsed/>
    <w:rsid w:val="00CA2370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CAC5" w:themeColor="accent2"/>
        <w:left w:val="single" w:sz="8" w:space="0" w:color="66CAC5" w:themeColor="accent2"/>
        <w:bottom w:val="single" w:sz="8" w:space="0" w:color="66CAC5" w:themeColor="accent2"/>
        <w:right w:val="single" w:sz="8" w:space="0" w:color="66CAC5" w:themeColor="accent2"/>
        <w:insideH w:val="single" w:sz="8" w:space="0" w:color="66CAC5" w:themeColor="accent2"/>
        <w:insideV w:val="single" w:sz="8" w:space="0" w:color="66CAC5" w:themeColor="accent2"/>
      </w:tblBorders>
    </w:tblPr>
    <w:tcPr>
      <w:shd w:val="clear" w:color="auto" w:fill="D9F2F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4F3" w:themeFill="accent2" w:themeFillTint="33"/>
      </w:tcPr>
    </w:tblStylePr>
    <w:tblStylePr w:type="band1Vert">
      <w:tblPr/>
      <w:tcPr>
        <w:shd w:val="clear" w:color="auto" w:fill="B2E4E2" w:themeFill="accent2" w:themeFillTint="7F"/>
      </w:tcPr>
    </w:tblStylePr>
    <w:tblStylePr w:type="band1Horz">
      <w:tblPr/>
      <w:tcPr>
        <w:tcBorders>
          <w:insideH w:val="single" w:sz="6" w:space="0" w:color="66CAC5" w:themeColor="accent2"/>
          <w:insideV w:val="single" w:sz="6" w:space="0" w:color="66CAC5" w:themeColor="accent2"/>
        </w:tcBorders>
        <w:shd w:val="clear" w:color="auto" w:fill="B2E4E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semiHidden/>
    <w:unhideWhenUsed/>
    <w:rsid w:val="00CA2370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D6566" w:themeColor="accent3"/>
        <w:left w:val="single" w:sz="8" w:space="0" w:color="ED6566" w:themeColor="accent3"/>
        <w:bottom w:val="single" w:sz="8" w:space="0" w:color="ED6566" w:themeColor="accent3"/>
        <w:right w:val="single" w:sz="8" w:space="0" w:color="ED6566" w:themeColor="accent3"/>
        <w:insideH w:val="single" w:sz="8" w:space="0" w:color="ED6566" w:themeColor="accent3"/>
        <w:insideV w:val="single" w:sz="8" w:space="0" w:color="ED6566" w:themeColor="accent3"/>
      </w:tblBorders>
    </w:tblPr>
    <w:tcPr>
      <w:shd w:val="clear" w:color="auto" w:fill="FAD8D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EF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FDF" w:themeFill="accent3" w:themeFillTint="33"/>
      </w:tcPr>
    </w:tblStylePr>
    <w:tblStylePr w:type="band1Vert">
      <w:tblPr/>
      <w:tcPr>
        <w:shd w:val="clear" w:color="auto" w:fill="F6B2B2" w:themeFill="accent3" w:themeFillTint="7F"/>
      </w:tcPr>
    </w:tblStylePr>
    <w:tblStylePr w:type="band1Horz">
      <w:tblPr/>
      <w:tcPr>
        <w:tcBorders>
          <w:insideH w:val="single" w:sz="6" w:space="0" w:color="ED6566" w:themeColor="accent3"/>
          <w:insideV w:val="single" w:sz="6" w:space="0" w:color="ED6566" w:themeColor="accent3"/>
        </w:tcBorders>
        <w:shd w:val="clear" w:color="auto" w:fill="F6B2B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semiHidden/>
    <w:unhideWhenUsed/>
    <w:rsid w:val="00CA2370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C444" w:themeColor="accent4"/>
        <w:left w:val="single" w:sz="8" w:space="0" w:color="FEC444" w:themeColor="accent4"/>
        <w:bottom w:val="single" w:sz="8" w:space="0" w:color="FEC444" w:themeColor="accent4"/>
        <w:right w:val="single" w:sz="8" w:space="0" w:color="FEC444" w:themeColor="accent4"/>
        <w:insideH w:val="single" w:sz="8" w:space="0" w:color="FEC444" w:themeColor="accent4"/>
        <w:insideV w:val="single" w:sz="8" w:space="0" w:color="FEC444" w:themeColor="accent4"/>
      </w:tblBorders>
    </w:tblPr>
    <w:tcPr>
      <w:shd w:val="clear" w:color="auto" w:fill="FEF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D9" w:themeFill="accent4" w:themeFillTint="33"/>
      </w:tcPr>
    </w:tblStylePr>
    <w:tblStylePr w:type="band1Vert">
      <w:tblPr/>
      <w:tcPr>
        <w:shd w:val="clear" w:color="auto" w:fill="FEE1A1" w:themeFill="accent4" w:themeFillTint="7F"/>
      </w:tcPr>
    </w:tblStylePr>
    <w:tblStylePr w:type="band1Horz">
      <w:tblPr/>
      <w:tcPr>
        <w:tcBorders>
          <w:insideH w:val="single" w:sz="6" w:space="0" w:color="FEC444" w:themeColor="accent4"/>
          <w:insideV w:val="single" w:sz="6" w:space="0" w:color="FEC444" w:themeColor="accent4"/>
        </w:tcBorders>
        <w:shd w:val="clear" w:color="auto" w:fill="FEE1A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semiHidden/>
    <w:unhideWhenUsed/>
    <w:rsid w:val="00CA2370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C86DAA" w:themeColor="accent5"/>
        <w:left w:val="single" w:sz="8" w:space="0" w:color="C86DAA" w:themeColor="accent5"/>
        <w:bottom w:val="single" w:sz="8" w:space="0" w:color="C86DAA" w:themeColor="accent5"/>
        <w:right w:val="single" w:sz="8" w:space="0" w:color="C86DAA" w:themeColor="accent5"/>
        <w:insideH w:val="single" w:sz="8" w:space="0" w:color="C86DAA" w:themeColor="accent5"/>
        <w:insideV w:val="single" w:sz="8" w:space="0" w:color="C86DAA" w:themeColor="accent5"/>
      </w:tblBorders>
    </w:tblPr>
    <w:tcPr>
      <w:shd w:val="clear" w:color="auto" w:fill="F1DA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0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1ED" w:themeFill="accent5" w:themeFillTint="33"/>
      </w:tcPr>
    </w:tblStylePr>
    <w:tblStylePr w:type="band1Vert">
      <w:tblPr/>
      <w:tcPr>
        <w:shd w:val="clear" w:color="auto" w:fill="E3B6D4" w:themeFill="accent5" w:themeFillTint="7F"/>
      </w:tcPr>
    </w:tblStylePr>
    <w:tblStylePr w:type="band1Horz">
      <w:tblPr/>
      <w:tcPr>
        <w:tcBorders>
          <w:insideH w:val="single" w:sz="6" w:space="0" w:color="C86DAA" w:themeColor="accent5"/>
          <w:insideV w:val="single" w:sz="6" w:space="0" w:color="C86DAA" w:themeColor="accent5"/>
        </w:tcBorders>
        <w:shd w:val="clear" w:color="auto" w:fill="E3B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semiHidden/>
    <w:unhideWhenUsed/>
    <w:rsid w:val="00CA2370"/>
    <w:pPr>
      <w:spacing w:before="0"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6"/>
        <w:left w:val="single" w:sz="8" w:space="0" w:color="92D050" w:themeColor="accent6"/>
        <w:bottom w:val="single" w:sz="8" w:space="0" w:color="92D050" w:themeColor="accent6"/>
        <w:right w:val="single" w:sz="8" w:space="0" w:color="92D050" w:themeColor="accent6"/>
        <w:insideH w:val="single" w:sz="8" w:space="0" w:color="92D050" w:themeColor="accent6"/>
        <w:insideV w:val="single" w:sz="8" w:space="0" w:color="92D050" w:themeColor="accent6"/>
      </w:tblBorders>
    </w:tblPr>
    <w:tcPr>
      <w:shd w:val="clear" w:color="auto" w:fill="E3F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6" w:themeFillTint="33"/>
      </w:tcPr>
    </w:tblStylePr>
    <w:tblStylePr w:type="band1Vert">
      <w:tblPr/>
      <w:tcPr>
        <w:shd w:val="clear" w:color="auto" w:fill="C8E7A7" w:themeFill="accent6" w:themeFillTint="7F"/>
      </w:tcPr>
    </w:tblStylePr>
    <w:tblStylePr w:type="band1Horz">
      <w:tblPr/>
      <w:tcPr>
        <w:tcBorders>
          <w:insideH w:val="single" w:sz="6" w:space="0" w:color="92D050" w:themeColor="accent6"/>
          <w:insideV w:val="single" w:sz="6" w:space="0" w:color="92D050" w:themeColor="accent6"/>
        </w:tcBorders>
        <w:shd w:val="clear" w:color="auto" w:fill="C8E7A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A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AED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AED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AED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AED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6E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6EC" w:themeFill="accent1" w:themeFillTint="7F"/>
      </w:tcPr>
    </w:tblStylePr>
  </w:style>
  <w:style w:type="table" w:styleId="3-2">
    <w:name w:val="Medium Grid 3 Accent 2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F2F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CAC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CAC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CAC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CAC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E4E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E4E2" w:themeFill="accent2" w:themeFillTint="7F"/>
      </w:tcPr>
    </w:tblStylePr>
  </w:style>
  <w:style w:type="table" w:styleId="3-3">
    <w:name w:val="Medium Grid 3 Accent 3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8D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65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65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65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65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2B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2B2" w:themeFill="accent3" w:themeFillTint="7F"/>
      </w:tcPr>
    </w:tblStylePr>
  </w:style>
  <w:style w:type="table" w:styleId="3-4">
    <w:name w:val="Medium Grid 3 Accent 4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44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44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44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44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1A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1A1" w:themeFill="accent4" w:themeFillTint="7F"/>
      </w:tcPr>
    </w:tblStylePr>
  </w:style>
  <w:style w:type="table" w:styleId="3-5">
    <w:name w:val="Medium Grid 3 Accent 5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A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6DAA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6DAA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6DAA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6DAA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3B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3B6D4" w:themeFill="accent5" w:themeFillTint="7F"/>
      </w:tcPr>
    </w:tblStylePr>
  </w:style>
  <w:style w:type="table" w:styleId="3-6">
    <w:name w:val="Medium Grid 3 Accent 6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6" w:themeFillTint="7F"/>
      </w:tcPr>
    </w:tblStylePr>
  </w:style>
  <w:style w:type="paragraph" w:styleId="aff5">
    <w:name w:val="Bibliography"/>
    <w:basedOn w:val="a2"/>
    <w:next w:val="a2"/>
    <w:semiHidden/>
    <w:unhideWhenUsed/>
    <w:rsid w:val="00CA2370"/>
  </w:style>
  <w:style w:type="character" w:styleId="aff6">
    <w:name w:val="Hashtag"/>
    <w:basedOn w:val="a3"/>
    <w:uiPriority w:val="99"/>
    <w:semiHidden/>
    <w:unhideWhenUsed/>
    <w:rsid w:val="00CA2370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7">
    <w:name w:val="Message Header"/>
    <w:basedOn w:val="a2"/>
    <w:link w:val="aff8"/>
    <w:semiHidden/>
    <w:unhideWhenUsed/>
    <w:rsid w:val="00CA237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cstheme="majorBidi"/>
      <w:sz w:val="24"/>
      <w:szCs w:val="24"/>
    </w:rPr>
  </w:style>
  <w:style w:type="character" w:customStyle="1" w:styleId="aff8">
    <w:name w:val="訊息欄位名稱 字元"/>
    <w:basedOn w:val="a3"/>
    <w:link w:val="aff7"/>
    <w:semiHidden/>
    <w:rsid w:val="00CA2370"/>
    <w:rPr>
      <w:rFonts w:ascii="Microsoft JhengHei UI" w:eastAsia="Microsoft JhengHei UI" w:hAnsi="Microsoft JhengHei UI" w:cstheme="majorBidi"/>
      <w:sz w:val="24"/>
      <w:szCs w:val="24"/>
      <w:shd w:val="pct20" w:color="auto" w:fill="auto"/>
      <w:lang w:val="en-US"/>
    </w:rPr>
  </w:style>
  <w:style w:type="table" w:styleId="aff9">
    <w:name w:val="Table Elegant"/>
    <w:basedOn w:val="a4"/>
    <w:semiHidden/>
    <w:unhideWhenUsed/>
    <w:rsid w:val="00CA237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List"/>
    <w:basedOn w:val="a2"/>
    <w:semiHidden/>
    <w:unhideWhenUsed/>
    <w:rsid w:val="00CA2370"/>
    <w:pPr>
      <w:ind w:left="360" w:hanging="360"/>
      <w:contextualSpacing/>
    </w:pPr>
  </w:style>
  <w:style w:type="paragraph" w:styleId="27">
    <w:name w:val="List 2"/>
    <w:basedOn w:val="a2"/>
    <w:semiHidden/>
    <w:unhideWhenUsed/>
    <w:rsid w:val="00CA2370"/>
    <w:pPr>
      <w:ind w:left="720" w:hanging="360"/>
      <w:contextualSpacing/>
    </w:pPr>
  </w:style>
  <w:style w:type="paragraph" w:styleId="35">
    <w:name w:val="List 3"/>
    <w:basedOn w:val="a2"/>
    <w:semiHidden/>
    <w:unhideWhenUsed/>
    <w:rsid w:val="00CA2370"/>
    <w:pPr>
      <w:ind w:left="1080" w:hanging="360"/>
      <w:contextualSpacing/>
    </w:pPr>
  </w:style>
  <w:style w:type="paragraph" w:styleId="44">
    <w:name w:val="List 4"/>
    <w:basedOn w:val="a2"/>
    <w:semiHidden/>
    <w:unhideWhenUsed/>
    <w:rsid w:val="00CA2370"/>
    <w:pPr>
      <w:ind w:left="1440" w:hanging="360"/>
      <w:contextualSpacing/>
    </w:pPr>
  </w:style>
  <w:style w:type="paragraph" w:styleId="54">
    <w:name w:val="List 5"/>
    <w:basedOn w:val="a2"/>
    <w:semiHidden/>
    <w:unhideWhenUsed/>
    <w:rsid w:val="00CA2370"/>
    <w:pPr>
      <w:ind w:left="1800" w:hanging="360"/>
      <w:contextualSpacing/>
    </w:pPr>
  </w:style>
  <w:style w:type="table" w:styleId="15">
    <w:name w:val="Table List 1"/>
    <w:basedOn w:val="a4"/>
    <w:semiHidden/>
    <w:unhideWhenUsed/>
    <w:rsid w:val="00CA237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semiHidden/>
    <w:unhideWhenUsed/>
    <w:rsid w:val="00CA237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semiHidden/>
    <w:unhideWhenUsed/>
    <w:rsid w:val="00CA237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semiHidden/>
    <w:unhideWhenUsed/>
    <w:rsid w:val="00CA23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semiHidden/>
    <w:unhideWhenUsed/>
    <w:rsid w:val="00CA237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semiHidden/>
    <w:unhideWhenUsed/>
    <w:rsid w:val="00CA237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semiHidden/>
    <w:unhideWhenUsed/>
    <w:rsid w:val="00CA237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semiHidden/>
    <w:unhideWhenUsed/>
    <w:rsid w:val="00CA237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b">
    <w:name w:val="List Continue"/>
    <w:basedOn w:val="a2"/>
    <w:semiHidden/>
    <w:unhideWhenUsed/>
    <w:rsid w:val="00CA2370"/>
    <w:pPr>
      <w:spacing w:after="120"/>
      <w:ind w:left="360"/>
      <w:contextualSpacing/>
    </w:pPr>
  </w:style>
  <w:style w:type="paragraph" w:styleId="29">
    <w:name w:val="List Continue 2"/>
    <w:basedOn w:val="a2"/>
    <w:semiHidden/>
    <w:unhideWhenUsed/>
    <w:rsid w:val="00CA2370"/>
    <w:pPr>
      <w:spacing w:after="120"/>
      <w:ind w:left="720"/>
      <w:contextualSpacing/>
    </w:pPr>
  </w:style>
  <w:style w:type="paragraph" w:styleId="37">
    <w:name w:val="List Continue 3"/>
    <w:basedOn w:val="a2"/>
    <w:semiHidden/>
    <w:unhideWhenUsed/>
    <w:rsid w:val="00CA2370"/>
    <w:pPr>
      <w:spacing w:after="120"/>
      <w:ind w:left="1080"/>
      <w:contextualSpacing/>
    </w:pPr>
  </w:style>
  <w:style w:type="paragraph" w:styleId="46">
    <w:name w:val="List Continue 4"/>
    <w:basedOn w:val="a2"/>
    <w:semiHidden/>
    <w:unhideWhenUsed/>
    <w:rsid w:val="00CA2370"/>
    <w:pPr>
      <w:spacing w:after="120"/>
      <w:ind w:left="1440"/>
      <w:contextualSpacing/>
    </w:pPr>
  </w:style>
  <w:style w:type="paragraph" w:styleId="56">
    <w:name w:val="List Continue 5"/>
    <w:basedOn w:val="a2"/>
    <w:semiHidden/>
    <w:unhideWhenUsed/>
    <w:rsid w:val="00CA2370"/>
    <w:pPr>
      <w:spacing w:after="120"/>
      <w:ind w:left="1800"/>
      <w:contextualSpacing/>
    </w:pPr>
  </w:style>
  <w:style w:type="paragraph" w:styleId="a">
    <w:name w:val="List Number"/>
    <w:basedOn w:val="a2"/>
    <w:semiHidden/>
    <w:unhideWhenUsed/>
    <w:rsid w:val="00CA2370"/>
    <w:pPr>
      <w:numPr>
        <w:numId w:val="16"/>
      </w:numPr>
      <w:contextualSpacing/>
    </w:pPr>
  </w:style>
  <w:style w:type="paragraph" w:styleId="2">
    <w:name w:val="List Number 2"/>
    <w:basedOn w:val="a2"/>
    <w:semiHidden/>
    <w:rsid w:val="00CA2370"/>
    <w:pPr>
      <w:numPr>
        <w:numId w:val="12"/>
      </w:numPr>
      <w:contextualSpacing/>
    </w:pPr>
  </w:style>
  <w:style w:type="paragraph" w:styleId="3">
    <w:name w:val="List Number 3"/>
    <w:basedOn w:val="a2"/>
    <w:semiHidden/>
    <w:unhideWhenUsed/>
    <w:rsid w:val="00CA2370"/>
    <w:pPr>
      <w:numPr>
        <w:numId w:val="17"/>
      </w:numPr>
      <w:contextualSpacing/>
    </w:pPr>
  </w:style>
  <w:style w:type="paragraph" w:styleId="4">
    <w:name w:val="List Number 4"/>
    <w:basedOn w:val="a2"/>
    <w:semiHidden/>
    <w:unhideWhenUsed/>
    <w:rsid w:val="00CA2370"/>
    <w:pPr>
      <w:numPr>
        <w:numId w:val="18"/>
      </w:numPr>
      <w:contextualSpacing/>
    </w:pPr>
  </w:style>
  <w:style w:type="paragraph" w:styleId="5">
    <w:name w:val="List Number 5"/>
    <w:basedOn w:val="a2"/>
    <w:semiHidden/>
    <w:rsid w:val="00CA2370"/>
    <w:pPr>
      <w:numPr>
        <w:numId w:val="13"/>
      </w:numPr>
      <w:contextualSpacing/>
    </w:pPr>
  </w:style>
  <w:style w:type="paragraph" w:styleId="a0">
    <w:name w:val="List Bullet"/>
    <w:basedOn w:val="a2"/>
    <w:semiHidden/>
    <w:unhideWhenUsed/>
    <w:rsid w:val="00CA2370"/>
    <w:pPr>
      <w:numPr>
        <w:numId w:val="19"/>
      </w:numPr>
      <w:contextualSpacing/>
    </w:pPr>
  </w:style>
  <w:style w:type="paragraph" w:styleId="20">
    <w:name w:val="List Bullet 2"/>
    <w:basedOn w:val="a2"/>
    <w:semiHidden/>
    <w:unhideWhenUsed/>
    <w:rsid w:val="00CA2370"/>
    <w:pPr>
      <w:numPr>
        <w:numId w:val="20"/>
      </w:numPr>
      <w:contextualSpacing/>
    </w:pPr>
  </w:style>
  <w:style w:type="paragraph" w:styleId="30">
    <w:name w:val="List Bullet 3"/>
    <w:basedOn w:val="a2"/>
    <w:semiHidden/>
    <w:unhideWhenUsed/>
    <w:rsid w:val="00CA2370"/>
    <w:pPr>
      <w:numPr>
        <w:numId w:val="21"/>
      </w:numPr>
      <w:contextualSpacing/>
    </w:pPr>
  </w:style>
  <w:style w:type="paragraph" w:styleId="40">
    <w:name w:val="List Bullet 4"/>
    <w:basedOn w:val="a2"/>
    <w:semiHidden/>
    <w:unhideWhenUsed/>
    <w:rsid w:val="00CA2370"/>
    <w:pPr>
      <w:numPr>
        <w:numId w:val="22"/>
      </w:numPr>
      <w:contextualSpacing/>
    </w:pPr>
  </w:style>
  <w:style w:type="paragraph" w:styleId="50">
    <w:name w:val="List Bullet 5"/>
    <w:basedOn w:val="a2"/>
    <w:semiHidden/>
    <w:unhideWhenUsed/>
    <w:rsid w:val="00CA2370"/>
    <w:pPr>
      <w:numPr>
        <w:numId w:val="23"/>
      </w:numPr>
      <w:contextualSpacing/>
    </w:pPr>
  </w:style>
  <w:style w:type="table" w:styleId="16">
    <w:name w:val="Table Classic 1"/>
    <w:basedOn w:val="a4"/>
    <w:semiHidden/>
    <w:unhideWhenUsed/>
    <w:rsid w:val="00CA237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semiHidden/>
    <w:unhideWhenUsed/>
    <w:rsid w:val="00CA237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semiHidden/>
    <w:unhideWhenUsed/>
    <w:rsid w:val="00CA237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semiHidden/>
    <w:unhideWhenUsed/>
    <w:rsid w:val="00CA237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c">
    <w:name w:val="table of figures"/>
    <w:basedOn w:val="a2"/>
    <w:next w:val="a2"/>
    <w:semiHidden/>
    <w:unhideWhenUsed/>
    <w:rsid w:val="00CA2370"/>
    <w:pPr>
      <w:spacing w:after="0"/>
    </w:pPr>
  </w:style>
  <w:style w:type="paragraph" w:styleId="affd">
    <w:name w:val="macro"/>
    <w:link w:val="affe"/>
    <w:semiHidden/>
    <w:unhideWhenUsed/>
    <w:rsid w:val="00CA237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lang w:val="en-US"/>
    </w:rPr>
  </w:style>
  <w:style w:type="character" w:customStyle="1" w:styleId="affe">
    <w:name w:val="巨集文字 字元"/>
    <w:basedOn w:val="a3"/>
    <w:link w:val="affd"/>
    <w:semiHidden/>
    <w:rsid w:val="00CA2370"/>
    <w:rPr>
      <w:rFonts w:ascii="Microsoft JhengHei UI" w:eastAsia="Microsoft JhengHei UI" w:hAnsi="Microsoft JhengHei UI"/>
      <w:lang w:val="en-US"/>
    </w:rPr>
  </w:style>
  <w:style w:type="paragraph" w:styleId="afff">
    <w:name w:val="envelope return"/>
    <w:basedOn w:val="a2"/>
    <w:semiHidden/>
    <w:unhideWhenUsed/>
    <w:rsid w:val="00CA2370"/>
    <w:pPr>
      <w:spacing w:before="0" w:after="0"/>
    </w:pPr>
    <w:rPr>
      <w:rFonts w:cstheme="majorBidi"/>
    </w:rPr>
  </w:style>
  <w:style w:type="character" w:styleId="afff0">
    <w:name w:val="endnote reference"/>
    <w:basedOn w:val="a3"/>
    <w:semiHidden/>
    <w:unhideWhenUsed/>
    <w:rsid w:val="00CA2370"/>
    <w:rPr>
      <w:rFonts w:ascii="Microsoft JhengHei UI" w:eastAsia="Microsoft JhengHei UI" w:hAnsi="Microsoft JhengHei UI"/>
      <w:vertAlign w:val="superscript"/>
    </w:rPr>
  </w:style>
  <w:style w:type="paragraph" w:styleId="afff1">
    <w:name w:val="endnote text"/>
    <w:basedOn w:val="a2"/>
    <w:link w:val="afff2"/>
    <w:semiHidden/>
    <w:unhideWhenUsed/>
    <w:rsid w:val="00CA2370"/>
    <w:pPr>
      <w:spacing w:before="0" w:after="0"/>
    </w:pPr>
  </w:style>
  <w:style w:type="character" w:customStyle="1" w:styleId="afff2">
    <w:name w:val="章節附註文字 字元"/>
    <w:basedOn w:val="a3"/>
    <w:link w:val="afff1"/>
    <w:semiHidden/>
    <w:rsid w:val="00CA2370"/>
    <w:rPr>
      <w:rFonts w:ascii="Microsoft JhengHei UI" w:eastAsia="Microsoft JhengHei UI" w:hAnsi="Microsoft JhengHei UI"/>
      <w:lang w:val="en-US"/>
    </w:rPr>
  </w:style>
  <w:style w:type="paragraph" w:styleId="afff3">
    <w:name w:val="table of authorities"/>
    <w:basedOn w:val="a2"/>
    <w:next w:val="a2"/>
    <w:semiHidden/>
    <w:unhideWhenUsed/>
    <w:rsid w:val="00CA2370"/>
    <w:pPr>
      <w:spacing w:after="0"/>
      <w:ind w:left="200" w:hanging="200"/>
    </w:pPr>
  </w:style>
  <w:style w:type="paragraph" w:styleId="afff4">
    <w:name w:val="toa heading"/>
    <w:basedOn w:val="a2"/>
    <w:next w:val="a2"/>
    <w:semiHidden/>
    <w:unhideWhenUsed/>
    <w:rsid w:val="00CA2370"/>
    <w:pPr>
      <w:spacing w:before="120"/>
    </w:pPr>
    <w:rPr>
      <w:rFonts w:cstheme="majorBidi"/>
      <w:b/>
      <w:bCs/>
      <w:sz w:val="24"/>
      <w:szCs w:val="24"/>
    </w:rPr>
  </w:style>
  <w:style w:type="table" w:styleId="afff5">
    <w:name w:val="Colorful List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B4AE" w:themeFill="accent2" w:themeFillShade="CC"/>
      </w:tcPr>
    </w:tblStylePr>
    <w:tblStylePr w:type="lastRow">
      <w:rPr>
        <w:b/>
        <w:bCs/>
        <w:color w:val="3EB4A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7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B4AE" w:themeFill="accent2" w:themeFillShade="CC"/>
      </w:tcPr>
    </w:tblStylePr>
    <w:tblStylePr w:type="lastRow">
      <w:rPr>
        <w:b/>
        <w:bCs/>
        <w:color w:val="3EB4A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AF6" w:themeFill="accent1" w:themeFillTint="3F"/>
      </w:tcPr>
    </w:tblStylePr>
    <w:tblStylePr w:type="band1Horz">
      <w:tblPr/>
      <w:tcPr>
        <w:shd w:val="clear" w:color="auto" w:fill="E1EEF7" w:themeFill="accent1" w:themeFillTint="33"/>
      </w:tcPr>
    </w:tblStylePr>
  </w:style>
  <w:style w:type="table" w:styleId="-2">
    <w:name w:val="Colorful List Accent 2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F9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B4AE" w:themeFill="accent2" w:themeFillShade="CC"/>
      </w:tcPr>
    </w:tblStylePr>
    <w:tblStylePr w:type="lastRow">
      <w:rPr>
        <w:b/>
        <w:bCs/>
        <w:color w:val="3EB4A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F0" w:themeFill="accent2" w:themeFillTint="3F"/>
      </w:tcPr>
    </w:tblStylePr>
    <w:tblStylePr w:type="band1Horz">
      <w:tblPr/>
      <w:tcPr>
        <w:shd w:val="clear" w:color="auto" w:fill="E0F4F3" w:themeFill="accent2" w:themeFillTint="33"/>
      </w:tcPr>
    </w:tblStylePr>
  </w:style>
  <w:style w:type="table" w:styleId="-3">
    <w:name w:val="Colorful List Accent 3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EF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DAF03" w:themeFill="accent4" w:themeFillShade="CC"/>
      </w:tcPr>
    </w:tblStylePr>
    <w:tblStylePr w:type="lastRow">
      <w:rPr>
        <w:b/>
        <w:bCs/>
        <w:color w:val="FDAF0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8D8" w:themeFill="accent3" w:themeFillTint="3F"/>
      </w:tcPr>
    </w:tblStylePr>
    <w:tblStylePr w:type="band1Horz">
      <w:tblPr/>
      <w:tcPr>
        <w:shd w:val="clear" w:color="auto" w:fill="FBDFDF" w:themeFill="accent3" w:themeFillTint="33"/>
      </w:tcPr>
    </w:tblStylePr>
  </w:style>
  <w:style w:type="table" w:styleId="-4">
    <w:name w:val="Colorful List Accent 4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9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2829" w:themeFill="accent3" w:themeFillShade="CC"/>
      </w:tcPr>
    </w:tblStylePr>
    <w:tblStylePr w:type="lastRow">
      <w:rPr>
        <w:b/>
        <w:bCs/>
        <w:color w:val="E628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D0" w:themeFill="accent4" w:themeFillTint="3F"/>
      </w:tcPr>
    </w:tblStylePr>
    <w:tblStylePr w:type="band1Horz">
      <w:tblPr/>
      <w:tcPr>
        <w:shd w:val="clear" w:color="auto" w:fill="FEF3D9" w:themeFill="accent4" w:themeFillTint="33"/>
      </w:tcPr>
    </w:tblStylePr>
  </w:style>
  <w:style w:type="table" w:styleId="-5">
    <w:name w:val="Colorful List Accent 5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9F0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6" w:themeFillShade="CC"/>
      </w:tcPr>
    </w:tblStylePr>
    <w:tblStylePr w:type="lastRow">
      <w:rPr>
        <w:b/>
        <w:bCs/>
        <w:color w:val="74B53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AE9" w:themeFill="accent5" w:themeFillTint="3F"/>
      </w:tcPr>
    </w:tblStylePr>
    <w:tblStylePr w:type="band1Horz">
      <w:tblPr/>
      <w:tcPr>
        <w:shd w:val="clear" w:color="auto" w:fill="F4E1ED" w:themeFill="accent5" w:themeFillTint="33"/>
      </w:tcPr>
    </w:tblStylePr>
  </w:style>
  <w:style w:type="table" w:styleId="-6">
    <w:name w:val="Colorful List Accent 6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438E" w:themeFill="accent5" w:themeFillShade="CC"/>
      </w:tcPr>
    </w:tblStylePr>
    <w:tblStylePr w:type="lastRow">
      <w:rPr>
        <w:b/>
        <w:bCs/>
        <w:color w:val="B3438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6" w:themeFillTint="3F"/>
      </w:tcPr>
    </w:tblStylePr>
    <w:tblStylePr w:type="band1Horz">
      <w:tblPr/>
      <w:tcPr>
        <w:shd w:val="clear" w:color="auto" w:fill="E9F5DB" w:themeFill="accent6" w:themeFillTint="33"/>
      </w:tcPr>
    </w:tblStylePr>
  </w:style>
  <w:style w:type="table" w:styleId="17">
    <w:name w:val="Table Colorful 1"/>
    <w:basedOn w:val="a4"/>
    <w:semiHidden/>
    <w:unhideWhenUsed/>
    <w:rsid w:val="00CA237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semiHidden/>
    <w:unhideWhenUsed/>
    <w:rsid w:val="00CA237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semiHidden/>
    <w:unhideWhenUsed/>
    <w:rsid w:val="00CA237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6">
    <w:name w:val="Colorful Shading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CAC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CAC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CAC5" w:themeColor="accent2"/>
        <w:left w:val="single" w:sz="4" w:space="0" w:color="6AAEDA" w:themeColor="accent1"/>
        <w:bottom w:val="single" w:sz="4" w:space="0" w:color="6AAEDA" w:themeColor="accent1"/>
        <w:right w:val="single" w:sz="4" w:space="0" w:color="6AAED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CAC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6D9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6D9B" w:themeColor="accent1" w:themeShade="99"/>
          <w:insideV w:val="nil"/>
        </w:tcBorders>
        <w:shd w:val="clear" w:color="auto" w:fill="266D9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6D9B" w:themeFill="accent1" w:themeFillShade="99"/>
      </w:tcPr>
    </w:tblStylePr>
    <w:tblStylePr w:type="band1Vert">
      <w:tblPr/>
      <w:tcPr>
        <w:shd w:val="clear" w:color="auto" w:fill="C3DEF0" w:themeFill="accent1" w:themeFillTint="66"/>
      </w:tcPr>
    </w:tblStylePr>
    <w:tblStylePr w:type="band1Horz">
      <w:tblPr/>
      <w:tcPr>
        <w:shd w:val="clear" w:color="auto" w:fill="B4D6E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CAC5" w:themeColor="accent2"/>
        <w:left w:val="single" w:sz="4" w:space="0" w:color="66CAC5" w:themeColor="accent2"/>
        <w:bottom w:val="single" w:sz="4" w:space="0" w:color="66CAC5" w:themeColor="accent2"/>
        <w:right w:val="single" w:sz="4" w:space="0" w:color="66CAC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CAC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878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8782" w:themeColor="accent2" w:themeShade="99"/>
          <w:insideV w:val="nil"/>
        </w:tcBorders>
        <w:shd w:val="clear" w:color="auto" w:fill="2F878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782" w:themeFill="accent2" w:themeFillShade="99"/>
      </w:tcPr>
    </w:tblStylePr>
    <w:tblStylePr w:type="band1Vert">
      <w:tblPr/>
      <w:tcPr>
        <w:shd w:val="clear" w:color="auto" w:fill="C1E9E7" w:themeFill="accent2" w:themeFillTint="66"/>
      </w:tcPr>
    </w:tblStylePr>
    <w:tblStylePr w:type="band1Horz">
      <w:tblPr/>
      <w:tcPr>
        <w:shd w:val="clear" w:color="auto" w:fill="B2E4E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EC444" w:themeColor="accent4"/>
        <w:left w:val="single" w:sz="4" w:space="0" w:color="ED6566" w:themeColor="accent3"/>
        <w:bottom w:val="single" w:sz="4" w:space="0" w:color="ED6566" w:themeColor="accent3"/>
        <w:right w:val="single" w:sz="4" w:space="0" w:color="ED65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44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15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1515" w:themeColor="accent3" w:themeShade="99"/>
          <w:insideV w:val="nil"/>
        </w:tcBorders>
        <w:shd w:val="clear" w:color="auto" w:fill="B515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1515" w:themeFill="accent3" w:themeFillShade="99"/>
      </w:tcPr>
    </w:tblStylePr>
    <w:tblStylePr w:type="band1Vert">
      <w:tblPr/>
      <w:tcPr>
        <w:shd w:val="clear" w:color="auto" w:fill="F7C1C1" w:themeFill="accent3" w:themeFillTint="66"/>
      </w:tcPr>
    </w:tblStylePr>
    <w:tblStylePr w:type="band1Horz">
      <w:tblPr/>
      <w:tcPr>
        <w:shd w:val="clear" w:color="auto" w:fill="F6B2B2" w:themeFill="accent3" w:themeFillTint="7F"/>
      </w:tcPr>
    </w:tblStylePr>
  </w:style>
  <w:style w:type="table" w:styleId="-40">
    <w:name w:val="Colorful Shading Accent 4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6566" w:themeColor="accent3"/>
        <w:left w:val="single" w:sz="4" w:space="0" w:color="FEC444" w:themeColor="accent4"/>
        <w:bottom w:val="single" w:sz="4" w:space="0" w:color="FEC444" w:themeColor="accent4"/>
        <w:right w:val="single" w:sz="4" w:space="0" w:color="FEC44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65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840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8401" w:themeColor="accent4" w:themeShade="99"/>
          <w:insideV w:val="nil"/>
        </w:tcBorders>
        <w:shd w:val="clear" w:color="auto" w:fill="BF840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401" w:themeFill="accent4" w:themeFillShade="99"/>
      </w:tcPr>
    </w:tblStylePr>
    <w:tblStylePr w:type="band1Vert">
      <w:tblPr/>
      <w:tcPr>
        <w:shd w:val="clear" w:color="auto" w:fill="FEE7B4" w:themeFill="accent4" w:themeFillTint="66"/>
      </w:tcPr>
    </w:tblStylePr>
    <w:tblStylePr w:type="band1Horz">
      <w:tblPr/>
      <w:tcPr>
        <w:shd w:val="clear" w:color="auto" w:fill="FEE1A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6"/>
        <w:left w:val="single" w:sz="4" w:space="0" w:color="C86DAA" w:themeColor="accent5"/>
        <w:bottom w:val="single" w:sz="4" w:space="0" w:color="C86DAA" w:themeColor="accent5"/>
        <w:right w:val="single" w:sz="4" w:space="0" w:color="C86DAA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0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3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326A" w:themeColor="accent5" w:themeShade="99"/>
          <w:insideV w:val="nil"/>
        </w:tcBorders>
        <w:shd w:val="clear" w:color="auto" w:fill="863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326A" w:themeFill="accent5" w:themeFillShade="99"/>
      </w:tcPr>
    </w:tblStylePr>
    <w:tblStylePr w:type="band1Vert">
      <w:tblPr/>
      <w:tcPr>
        <w:shd w:val="clear" w:color="auto" w:fill="E9C4DC" w:themeFill="accent5" w:themeFillTint="66"/>
      </w:tcPr>
    </w:tblStylePr>
    <w:tblStylePr w:type="band1Horz">
      <w:tblPr/>
      <w:tcPr>
        <w:shd w:val="clear" w:color="auto" w:fill="E3B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86DAA" w:themeColor="accent5"/>
        <w:left w:val="single" w:sz="4" w:space="0" w:color="92D050" w:themeColor="accent6"/>
        <w:bottom w:val="single" w:sz="4" w:space="0" w:color="92D050" w:themeColor="accent6"/>
        <w:right w:val="single" w:sz="4" w:space="0" w:color="92D05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6DAA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6" w:themeShade="99"/>
          <w:insideV w:val="nil"/>
        </w:tcBorders>
        <w:shd w:val="clear" w:color="auto" w:fill="57882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6" w:themeFillShade="99"/>
      </w:tcPr>
    </w:tblStylePr>
    <w:tblStylePr w:type="band1Vert">
      <w:tblPr/>
      <w:tcPr>
        <w:shd w:val="clear" w:color="auto" w:fill="D3ECB8" w:themeFill="accent6" w:themeFillTint="66"/>
      </w:tcPr>
    </w:tblStylePr>
    <w:tblStylePr w:type="band1Horz">
      <w:tblPr/>
      <w:tcPr>
        <w:shd w:val="clear" w:color="auto" w:fill="C8E7A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7">
    <w:name w:val="Colorful Grid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EF7" w:themeFill="accent1" w:themeFillTint="33"/>
    </w:tcPr>
    <w:tblStylePr w:type="firstRow">
      <w:rPr>
        <w:b/>
        <w:bCs/>
      </w:rPr>
      <w:tblPr/>
      <w:tcPr>
        <w:shd w:val="clear" w:color="auto" w:fill="C3DEF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EF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88C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88C2" w:themeFill="accent1" w:themeFillShade="BF"/>
      </w:tcPr>
    </w:tblStylePr>
    <w:tblStylePr w:type="band1Vert">
      <w:tblPr/>
      <w:tcPr>
        <w:shd w:val="clear" w:color="auto" w:fill="B4D6EC" w:themeFill="accent1" w:themeFillTint="7F"/>
      </w:tcPr>
    </w:tblStylePr>
    <w:tblStylePr w:type="band1Horz">
      <w:tblPr/>
      <w:tcPr>
        <w:shd w:val="clear" w:color="auto" w:fill="B4D6EC" w:themeFill="accent1" w:themeFillTint="7F"/>
      </w:tcPr>
    </w:tblStylePr>
  </w:style>
  <w:style w:type="table" w:styleId="-21">
    <w:name w:val="Colorful Grid Accent 2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F4F3" w:themeFill="accent2" w:themeFillTint="33"/>
    </w:tcPr>
    <w:tblStylePr w:type="firstRow">
      <w:rPr>
        <w:b/>
        <w:bCs/>
      </w:rPr>
      <w:tblPr/>
      <w:tcPr>
        <w:shd w:val="clear" w:color="auto" w:fill="C1E9E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E9E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AA9A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AA9A3" w:themeFill="accent2" w:themeFillShade="BF"/>
      </w:tcPr>
    </w:tblStylePr>
    <w:tblStylePr w:type="band1Vert">
      <w:tblPr/>
      <w:tcPr>
        <w:shd w:val="clear" w:color="auto" w:fill="B2E4E2" w:themeFill="accent2" w:themeFillTint="7F"/>
      </w:tcPr>
    </w:tblStylePr>
    <w:tblStylePr w:type="band1Horz">
      <w:tblPr/>
      <w:tcPr>
        <w:shd w:val="clear" w:color="auto" w:fill="B2E4E2" w:themeFill="accent2" w:themeFillTint="7F"/>
      </w:tcPr>
    </w:tblStylePr>
  </w:style>
  <w:style w:type="table" w:styleId="-31">
    <w:name w:val="Colorful Grid Accent 3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FDF" w:themeFill="accent3" w:themeFillTint="33"/>
    </w:tcPr>
    <w:tblStylePr w:type="firstRow">
      <w:rPr>
        <w:b/>
        <w:bCs/>
      </w:rPr>
      <w:tblPr/>
      <w:tcPr>
        <w:shd w:val="clear" w:color="auto" w:fill="F7C1C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1C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21A1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21A1B" w:themeFill="accent3" w:themeFillShade="BF"/>
      </w:tcPr>
    </w:tblStylePr>
    <w:tblStylePr w:type="band1Vert">
      <w:tblPr/>
      <w:tcPr>
        <w:shd w:val="clear" w:color="auto" w:fill="F6B2B2" w:themeFill="accent3" w:themeFillTint="7F"/>
      </w:tcPr>
    </w:tblStylePr>
    <w:tblStylePr w:type="band1Horz">
      <w:tblPr/>
      <w:tcPr>
        <w:shd w:val="clear" w:color="auto" w:fill="F6B2B2" w:themeFill="accent3" w:themeFillTint="7F"/>
      </w:tcPr>
    </w:tblStylePr>
  </w:style>
  <w:style w:type="table" w:styleId="-41">
    <w:name w:val="Colorful Grid Accent 4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3D9" w:themeFill="accent4" w:themeFillTint="33"/>
    </w:tcPr>
    <w:tblStylePr w:type="firstRow">
      <w:rPr>
        <w:b/>
        <w:bCs/>
      </w:rPr>
      <w:tblPr/>
      <w:tcPr>
        <w:shd w:val="clear" w:color="auto" w:fill="FEE7B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7B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FA40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FA401" w:themeFill="accent4" w:themeFillShade="BF"/>
      </w:tcPr>
    </w:tblStylePr>
    <w:tblStylePr w:type="band1Vert">
      <w:tblPr/>
      <w:tcPr>
        <w:shd w:val="clear" w:color="auto" w:fill="FEE1A1" w:themeFill="accent4" w:themeFillTint="7F"/>
      </w:tcPr>
    </w:tblStylePr>
    <w:tblStylePr w:type="band1Horz">
      <w:tblPr/>
      <w:tcPr>
        <w:shd w:val="clear" w:color="auto" w:fill="FEE1A1" w:themeFill="accent4" w:themeFillTint="7F"/>
      </w:tcPr>
    </w:tblStylePr>
  </w:style>
  <w:style w:type="table" w:styleId="-51">
    <w:name w:val="Colorful Grid Accent 5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1ED" w:themeFill="accent5" w:themeFillTint="33"/>
    </w:tcPr>
    <w:tblStylePr w:type="firstRow">
      <w:rPr>
        <w:b/>
        <w:bCs/>
      </w:rPr>
      <w:tblPr/>
      <w:tcPr>
        <w:shd w:val="clear" w:color="auto" w:fill="E9C4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C4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73F8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73F85" w:themeFill="accent5" w:themeFillShade="BF"/>
      </w:tcPr>
    </w:tblStylePr>
    <w:tblStylePr w:type="band1Vert">
      <w:tblPr/>
      <w:tcPr>
        <w:shd w:val="clear" w:color="auto" w:fill="E3B6D4" w:themeFill="accent5" w:themeFillTint="7F"/>
      </w:tcPr>
    </w:tblStylePr>
    <w:tblStylePr w:type="band1Horz">
      <w:tblPr/>
      <w:tcPr>
        <w:shd w:val="clear" w:color="auto" w:fill="E3B6D4" w:themeFill="accent5" w:themeFillTint="7F"/>
      </w:tcPr>
    </w:tblStylePr>
  </w:style>
  <w:style w:type="table" w:styleId="-61">
    <w:name w:val="Colorful Grid Accent 6"/>
    <w:basedOn w:val="a4"/>
    <w:semiHidden/>
    <w:unhideWhenUsed/>
    <w:rsid w:val="00CA237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6" w:themeFillTint="33"/>
    </w:tcPr>
    <w:tblStylePr w:type="firstRow">
      <w:rPr>
        <w:b/>
        <w:bCs/>
      </w:rPr>
      <w:tblPr/>
      <w:tcPr>
        <w:shd w:val="clear" w:color="auto" w:fill="D3ECB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6" w:themeFillShade="BF"/>
      </w:tcPr>
    </w:tblStylePr>
    <w:tblStylePr w:type="band1Vert">
      <w:tblPr/>
      <w:tcPr>
        <w:shd w:val="clear" w:color="auto" w:fill="C8E7A7" w:themeFill="accent6" w:themeFillTint="7F"/>
      </w:tcPr>
    </w:tblStylePr>
    <w:tblStylePr w:type="band1Horz">
      <w:tblPr/>
      <w:tcPr>
        <w:shd w:val="clear" w:color="auto" w:fill="C8E7A7" w:themeFill="accent6" w:themeFillTint="7F"/>
      </w:tcPr>
    </w:tblStylePr>
  </w:style>
  <w:style w:type="paragraph" w:styleId="afff8">
    <w:name w:val="annotation text"/>
    <w:basedOn w:val="a2"/>
    <w:link w:val="afff9"/>
    <w:semiHidden/>
    <w:unhideWhenUsed/>
    <w:rsid w:val="00CA2370"/>
  </w:style>
  <w:style w:type="character" w:customStyle="1" w:styleId="afff9">
    <w:name w:val="註解文字 字元"/>
    <w:basedOn w:val="a3"/>
    <w:link w:val="afff8"/>
    <w:semiHidden/>
    <w:rsid w:val="00CA2370"/>
    <w:rPr>
      <w:rFonts w:ascii="Microsoft JhengHei UI" w:eastAsia="Microsoft JhengHei UI" w:hAnsi="Microsoft JhengHei UI"/>
      <w:lang w:val="en-US"/>
    </w:rPr>
  </w:style>
  <w:style w:type="paragraph" w:styleId="afffa">
    <w:name w:val="annotation subject"/>
    <w:basedOn w:val="afff8"/>
    <w:next w:val="afff8"/>
    <w:link w:val="afffb"/>
    <w:semiHidden/>
    <w:unhideWhenUsed/>
    <w:rsid w:val="00CA2370"/>
    <w:rPr>
      <w:b/>
      <w:bCs/>
    </w:rPr>
  </w:style>
  <w:style w:type="character" w:customStyle="1" w:styleId="afffb">
    <w:name w:val="註解主旨 字元"/>
    <w:basedOn w:val="afff9"/>
    <w:link w:val="afffa"/>
    <w:semiHidden/>
    <w:rsid w:val="00CA2370"/>
    <w:rPr>
      <w:rFonts w:ascii="Microsoft JhengHei UI" w:eastAsia="Microsoft JhengHei UI" w:hAnsi="Microsoft JhengHei UI"/>
      <w:b/>
      <w:bCs/>
      <w:lang w:val="en-US"/>
    </w:rPr>
  </w:style>
  <w:style w:type="character" w:styleId="afffc">
    <w:name w:val="annotation reference"/>
    <w:basedOn w:val="a3"/>
    <w:semiHidden/>
    <w:unhideWhenUsed/>
    <w:rsid w:val="00CA2370"/>
    <w:rPr>
      <w:rFonts w:ascii="Microsoft JhengHei UI" w:eastAsia="Microsoft JhengHei UI" w:hAnsi="Microsoft JhengHei UI"/>
      <w:sz w:val="16"/>
      <w:szCs w:val="16"/>
    </w:rPr>
  </w:style>
  <w:style w:type="paragraph" w:styleId="afffd">
    <w:name w:val="envelope address"/>
    <w:basedOn w:val="a2"/>
    <w:semiHidden/>
    <w:unhideWhenUsed/>
    <w:rsid w:val="00CA2370"/>
    <w:pPr>
      <w:framePr w:w="7920" w:h="1980" w:hRule="exact" w:hSpace="180" w:wrap="auto" w:hAnchor="page" w:xAlign="center" w:yAlign="bottom"/>
      <w:spacing w:before="0" w:after="0"/>
      <w:ind w:left="2880"/>
    </w:pPr>
    <w:rPr>
      <w:rFonts w:cstheme="majorBidi"/>
      <w:sz w:val="24"/>
      <w:szCs w:val="24"/>
    </w:rPr>
  </w:style>
  <w:style w:type="paragraph" w:styleId="afffe">
    <w:name w:val="Block Text"/>
    <w:basedOn w:val="a2"/>
    <w:semiHidden/>
    <w:rsid w:val="00CA2370"/>
    <w:pPr>
      <w:pBdr>
        <w:top w:val="single" w:sz="2" w:space="10" w:color="6AAEDA" w:themeColor="accent1"/>
        <w:left w:val="single" w:sz="2" w:space="10" w:color="6AAEDA" w:themeColor="accent1"/>
        <w:bottom w:val="single" w:sz="2" w:space="10" w:color="6AAEDA" w:themeColor="accent1"/>
        <w:right w:val="single" w:sz="2" w:space="10" w:color="6AAEDA" w:themeColor="accent1"/>
      </w:pBdr>
      <w:ind w:left="1152" w:right="1152"/>
    </w:pPr>
    <w:rPr>
      <w:i/>
      <w:iCs/>
      <w:color w:val="6AAEDA" w:themeColor="accent1"/>
    </w:rPr>
  </w:style>
  <w:style w:type="paragraph" w:styleId="affff">
    <w:name w:val="Document Map"/>
    <w:basedOn w:val="a2"/>
    <w:link w:val="affff0"/>
    <w:semiHidden/>
    <w:unhideWhenUsed/>
    <w:rsid w:val="00CA2370"/>
    <w:pPr>
      <w:spacing w:before="0" w:after="0"/>
    </w:pPr>
    <w:rPr>
      <w:sz w:val="18"/>
      <w:szCs w:val="18"/>
    </w:rPr>
  </w:style>
  <w:style w:type="character" w:customStyle="1" w:styleId="affff0">
    <w:name w:val="文件引導模式 字元"/>
    <w:basedOn w:val="a3"/>
    <w:link w:val="affff"/>
    <w:semiHidden/>
    <w:rsid w:val="00CA2370"/>
    <w:rPr>
      <w:rFonts w:ascii="Microsoft JhengHei UI" w:eastAsia="Microsoft JhengHei UI" w:hAnsi="Microsoft JhengHei UI"/>
      <w:sz w:val="18"/>
      <w:szCs w:val="18"/>
      <w:lang w:val="en-US"/>
    </w:rPr>
  </w:style>
  <w:style w:type="numbering" w:styleId="a1">
    <w:name w:val="Outline List 3"/>
    <w:basedOn w:val="a5"/>
    <w:semiHidden/>
    <w:unhideWhenUsed/>
    <w:rsid w:val="00CA2370"/>
    <w:pPr>
      <w:numPr>
        <w:numId w:val="24"/>
      </w:numPr>
    </w:pPr>
  </w:style>
  <w:style w:type="table" w:styleId="18">
    <w:name w:val="Plain Table 1"/>
    <w:basedOn w:val="a4"/>
    <w:rsid w:val="00CA2370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rsid w:val="00CA237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rsid w:val="00CA2370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rsid w:val="00CA2370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rsid w:val="00CA2370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Date"/>
    <w:basedOn w:val="a2"/>
    <w:next w:val="a2"/>
    <w:link w:val="affff2"/>
    <w:semiHidden/>
    <w:unhideWhenUsed/>
    <w:rsid w:val="00CA2370"/>
  </w:style>
  <w:style w:type="character" w:customStyle="1" w:styleId="affff2">
    <w:name w:val="日期 字元"/>
    <w:basedOn w:val="a3"/>
    <w:link w:val="affff1"/>
    <w:semiHidden/>
    <w:rsid w:val="00CA2370"/>
    <w:rPr>
      <w:rFonts w:ascii="Microsoft JhengHei UI" w:eastAsia="Microsoft JhengHei UI" w:hAnsi="Microsoft JhengHei UI"/>
      <w:lang w:val="en-US"/>
    </w:rPr>
  </w:style>
  <w:style w:type="character" w:styleId="affff3">
    <w:name w:val="Smart Hyperlink"/>
    <w:basedOn w:val="a3"/>
    <w:uiPriority w:val="99"/>
    <w:semiHidden/>
    <w:unhideWhenUsed/>
    <w:rsid w:val="00CA2370"/>
    <w:rPr>
      <w:rFonts w:ascii="Microsoft JhengHei UI" w:eastAsia="Microsoft JhengHei UI" w:hAnsi="Microsoft JhengHei UI"/>
      <w:u w:val="dotted"/>
    </w:rPr>
  </w:style>
  <w:style w:type="character" w:styleId="affff4">
    <w:name w:val="Unresolved Mention"/>
    <w:basedOn w:val="a3"/>
    <w:uiPriority w:val="99"/>
    <w:semiHidden/>
    <w:unhideWhenUsed/>
    <w:rsid w:val="00CA2370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5">
    <w:name w:val="Body Text"/>
    <w:basedOn w:val="a2"/>
    <w:link w:val="affff6"/>
    <w:semiHidden/>
    <w:unhideWhenUsed/>
    <w:rsid w:val="00CA2370"/>
    <w:pPr>
      <w:spacing w:after="120"/>
    </w:pPr>
  </w:style>
  <w:style w:type="character" w:customStyle="1" w:styleId="affff6">
    <w:name w:val="本文 字元"/>
    <w:basedOn w:val="a3"/>
    <w:link w:val="affff5"/>
    <w:semiHidden/>
    <w:rsid w:val="00CA2370"/>
    <w:rPr>
      <w:rFonts w:ascii="Microsoft JhengHei UI" w:eastAsia="Microsoft JhengHei UI" w:hAnsi="Microsoft JhengHei UI"/>
      <w:lang w:val="en-US"/>
    </w:rPr>
  </w:style>
  <w:style w:type="paragraph" w:styleId="2d">
    <w:name w:val="Body Text 2"/>
    <w:basedOn w:val="a2"/>
    <w:link w:val="2e"/>
    <w:semiHidden/>
    <w:unhideWhenUsed/>
    <w:rsid w:val="00CA2370"/>
    <w:pPr>
      <w:spacing w:after="120" w:line="480" w:lineRule="auto"/>
    </w:pPr>
  </w:style>
  <w:style w:type="character" w:customStyle="1" w:styleId="2e">
    <w:name w:val="本文 2 字元"/>
    <w:basedOn w:val="a3"/>
    <w:link w:val="2d"/>
    <w:semiHidden/>
    <w:rsid w:val="00CA2370"/>
    <w:rPr>
      <w:rFonts w:ascii="Microsoft JhengHei UI" w:eastAsia="Microsoft JhengHei UI" w:hAnsi="Microsoft JhengHei UI"/>
      <w:lang w:val="en-US"/>
    </w:rPr>
  </w:style>
  <w:style w:type="paragraph" w:styleId="3b">
    <w:name w:val="Body Text 3"/>
    <w:basedOn w:val="a2"/>
    <w:link w:val="3c"/>
    <w:semiHidden/>
    <w:unhideWhenUsed/>
    <w:rsid w:val="00CA2370"/>
    <w:pPr>
      <w:spacing w:after="120"/>
    </w:pPr>
    <w:rPr>
      <w:sz w:val="16"/>
      <w:szCs w:val="16"/>
    </w:rPr>
  </w:style>
  <w:style w:type="character" w:customStyle="1" w:styleId="3c">
    <w:name w:val="本文 3 字元"/>
    <w:basedOn w:val="a3"/>
    <w:link w:val="3b"/>
    <w:semiHidden/>
    <w:rsid w:val="00CA2370"/>
    <w:rPr>
      <w:rFonts w:ascii="Microsoft JhengHei UI" w:eastAsia="Microsoft JhengHei UI" w:hAnsi="Microsoft JhengHei UI"/>
      <w:sz w:val="16"/>
      <w:szCs w:val="16"/>
      <w:lang w:val="en-US"/>
    </w:rPr>
  </w:style>
  <w:style w:type="paragraph" w:styleId="affff7">
    <w:name w:val="Body Text Indent"/>
    <w:basedOn w:val="a2"/>
    <w:link w:val="affff8"/>
    <w:semiHidden/>
    <w:unhideWhenUsed/>
    <w:rsid w:val="00CA2370"/>
    <w:pPr>
      <w:spacing w:after="120"/>
      <w:ind w:left="360"/>
    </w:pPr>
  </w:style>
  <w:style w:type="character" w:customStyle="1" w:styleId="affff8">
    <w:name w:val="本文縮排 字元"/>
    <w:basedOn w:val="a3"/>
    <w:link w:val="affff7"/>
    <w:semiHidden/>
    <w:rsid w:val="00CA2370"/>
    <w:rPr>
      <w:rFonts w:ascii="Microsoft JhengHei UI" w:eastAsia="Microsoft JhengHei UI" w:hAnsi="Microsoft JhengHei UI"/>
      <w:lang w:val="en-US"/>
    </w:rPr>
  </w:style>
  <w:style w:type="paragraph" w:styleId="2f">
    <w:name w:val="Body Text Indent 2"/>
    <w:basedOn w:val="a2"/>
    <w:link w:val="2f0"/>
    <w:semiHidden/>
    <w:unhideWhenUsed/>
    <w:rsid w:val="00CA2370"/>
    <w:pPr>
      <w:spacing w:after="120" w:line="480" w:lineRule="auto"/>
      <w:ind w:left="360"/>
    </w:pPr>
  </w:style>
  <w:style w:type="character" w:customStyle="1" w:styleId="2f0">
    <w:name w:val="本文縮排 2 字元"/>
    <w:basedOn w:val="a3"/>
    <w:link w:val="2f"/>
    <w:semiHidden/>
    <w:rsid w:val="00CA2370"/>
    <w:rPr>
      <w:rFonts w:ascii="Microsoft JhengHei UI" w:eastAsia="Microsoft JhengHei UI" w:hAnsi="Microsoft JhengHei UI"/>
      <w:lang w:val="en-US"/>
    </w:rPr>
  </w:style>
  <w:style w:type="paragraph" w:styleId="3d">
    <w:name w:val="Body Text Indent 3"/>
    <w:basedOn w:val="a2"/>
    <w:link w:val="3e"/>
    <w:semiHidden/>
    <w:rsid w:val="00CA2370"/>
    <w:pPr>
      <w:spacing w:after="120"/>
      <w:ind w:left="360"/>
    </w:pPr>
    <w:rPr>
      <w:sz w:val="16"/>
      <w:szCs w:val="16"/>
    </w:rPr>
  </w:style>
  <w:style w:type="character" w:customStyle="1" w:styleId="3e">
    <w:name w:val="本文縮排 3 字元"/>
    <w:basedOn w:val="a3"/>
    <w:link w:val="3d"/>
    <w:semiHidden/>
    <w:rsid w:val="00CA2370"/>
    <w:rPr>
      <w:rFonts w:ascii="Microsoft JhengHei UI" w:eastAsia="Microsoft JhengHei UI" w:hAnsi="Microsoft JhengHei UI"/>
      <w:sz w:val="16"/>
      <w:szCs w:val="16"/>
      <w:lang w:val="en-US"/>
    </w:rPr>
  </w:style>
  <w:style w:type="paragraph" w:styleId="affff9">
    <w:name w:val="Body Text First Indent"/>
    <w:basedOn w:val="affff5"/>
    <w:link w:val="affffa"/>
    <w:semiHidden/>
    <w:unhideWhenUsed/>
    <w:rsid w:val="00CA2370"/>
    <w:pPr>
      <w:spacing w:after="20"/>
      <w:ind w:firstLine="360"/>
    </w:pPr>
  </w:style>
  <w:style w:type="character" w:customStyle="1" w:styleId="affffa">
    <w:name w:val="本文第一層縮排 字元"/>
    <w:basedOn w:val="affff6"/>
    <w:link w:val="affff9"/>
    <w:semiHidden/>
    <w:rsid w:val="00CA2370"/>
    <w:rPr>
      <w:rFonts w:ascii="Microsoft JhengHei UI" w:eastAsia="Microsoft JhengHei UI" w:hAnsi="Microsoft JhengHei UI"/>
      <w:lang w:val="en-US"/>
    </w:rPr>
  </w:style>
  <w:style w:type="paragraph" w:styleId="2f1">
    <w:name w:val="Body Text First Indent 2"/>
    <w:basedOn w:val="affff7"/>
    <w:link w:val="2f2"/>
    <w:semiHidden/>
    <w:unhideWhenUsed/>
    <w:rsid w:val="00CA2370"/>
    <w:pPr>
      <w:spacing w:after="20"/>
      <w:ind w:firstLine="360"/>
    </w:pPr>
  </w:style>
  <w:style w:type="character" w:customStyle="1" w:styleId="2f2">
    <w:name w:val="本文第一層縮排 2 字元"/>
    <w:basedOn w:val="affff8"/>
    <w:link w:val="2f1"/>
    <w:semiHidden/>
    <w:rsid w:val="00CA2370"/>
    <w:rPr>
      <w:rFonts w:ascii="Microsoft JhengHei UI" w:eastAsia="Microsoft JhengHei UI" w:hAnsi="Microsoft JhengHei UI"/>
      <w:lang w:val="en-US"/>
    </w:rPr>
  </w:style>
  <w:style w:type="paragraph" w:styleId="affffb">
    <w:name w:val="Normal Indent"/>
    <w:basedOn w:val="a2"/>
    <w:semiHidden/>
    <w:unhideWhenUsed/>
    <w:rsid w:val="00CA2370"/>
    <w:pPr>
      <w:ind w:left="720"/>
    </w:pPr>
  </w:style>
  <w:style w:type="paragraph" w:styleId="affffc">
    <w:name w:val="Note Heading"/>
    <w:basedOn w:val="a2"/>
    <w:next w:val="a2"/>
    <w:link w:val="affffd"/>
    <w:semiHidden/>
    <w:unhideWhenUsed/>
    <w:rsid w:val="00CA2370"/>
    <w:pPr>
      <w:spacing w:before="0" w:after="0"/>
    </w:pPr>
  </w:style>
  <w:style w:type="character" w:customStyle="1" w:styleId="affffd">
    <w:name w:val="註釋標題 字元"/>
    <w:basedOn w:val="a3"/>
    <w:link w:val="affffc"/>
    <w:semiHidden/>
    <w:rsid w:val="00CA2370"/>
    <w:rPr>
      <w:rFonts w:ascii="Microsoft JhengHei UI" w:eastAsia="Microsoft JhengHei UI" w:hAnsi="Microsoft JhengHei UI"/>
      <w:lang w:val="en-US"/>
    </w:rPr>
  </w:style>
  <w:style w:type="table" w:styleId="affffe">
    <w:name w:val="Table Contemporary"/>
    <w:basedOn w:val="a4"/>
    <w:semiHidden/>
    <w:unhideWhenUsed/>
    <w:rsid w:val="00CA237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6AAEDA" w:themeColor="accent1"/>
        <w:left w:val="single" w:sz="8" w:space="0" w:color="6AAEDA" w:themeColor="accent1"/>
        <w:bottom w:val="single" w:sz="8" w:space="0" w:color="6AAEDA" w:themeColor="accent1"/>
        <w:right w:val="single" w:sz="8" w:space="0" w:color="6AAED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AED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EDA" w:themeColor="accent1"/>
          <w:left w:val="single" w:sz="8" w:space="0" w:color="6AAEDA" w:themeColor="accent1"/>
          <w:bottom w:val="single" w:sz="8" w:space="0" w:color="6AAEDA" w:themeColor="accent1"/>
          <w:right w:val="single" w:sz="8" w:space="0" w:color="6AAED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AEDA" w:themeColor="accent1"/>
          <w:left w:val="single" w:sz="8" w:space="0" w:color="6AAEDA" w:themeColor="accent1"/>
          <w:bottom w:val="single" w:sz="8" w:space="0" w:color="6AAEDA" w:themeColor="accent1"/>
          <w:right w:val="single" w:sz="8" w:space="0" w:color="6AAEDA" w:themeColor="accent1"/>
        </w:tcBorders>
      </w:tcPr>
    </w:tblStylePr>
    <w:tblStylePr w:type="band1Horz">
      <w:tblPr/>
      <w:tcPr>
        <w:tcBorders>
          <w:top w:val="single" w:sz="8" w:space="0" w:color="6AAEDA" w:themeColor="accent1"/>
          <w:left w:val="single" w:sz="8" w:space="0" w:color="6AAEDA" w:themeColor="accent1"/>
          <w:bottom w:val="single" w:sz="8" w:space="0" w:color="6AAEDA" w:themeColor="accent1"/>
          <w:right w:val="single" w:sz="8" w:space="0" w:color="6AAEDA" w:themeColor="accent1"/>
        </w:tcBorders>
      </w:tcPr>
    </w:tblStylePr>
  </w:style>
  <w:style w:type="table" w:styleId="-22">
    <w:name w:val="Light List Accent 2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66CAC5" w:themeColor="accent2"/>
        <w:left w:val="single" w:sz="8" w:space="0" w:color="66CAC5" w:themeColor="accent2"/>
        <w:bottom w:val="single" w:sz="8" w:space="0" w:color="66CAC5" w:themeColor="accent2"/>
        <w:right w:val="single" w:sz="8" w:space="0" w:color="66CAC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CAC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CAC5" w:themeColor="accent2"/>
          <w:left w:val="single" w:sz="8" w:space="0" w:color="66CAC5" w:themeColor="accent2"/>
          <w:bottom w:val="single" w:sz="8" w:space="0" w:color="66CAC5" w:themeColor="accent2"/>
          <w:right w:val="single" w:sz="8" w:space="0" w:color="66CAC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CAC5" w:themeColor="accent2"/>
          <w:left w:val="single" w:sz="8" w:space="0" w:color="66CAC5" w:themeColor="accent2"/>
          <w:bottom w:val="single" w:sz="8" w:space="0" w:color="66CAC5" w:themeColor="accent2"/>
          <w:right w:val="single" w:sz="8" w:space="0" w:color="66CAC5" w:themeColor="accent2"/>
        </w:tcBorders>
      </w:tcPr>
    </w:tblStylePr>
    <w:tblStylePr w:type="band1Horz">
      <w:tblPr/>
      <w:tcPr>
        <w:tcBorders>
          <w:top w:val="single" w:sz="8" w:space="0" w:color="66CAC5" w:themeColor="accent2"/>
          <w:left w:val="single" w:sz="8" w:space="0" w:color="66CAC5" w:themeColor="accent2"/>
          <w:bottom w:val="single" w:sz="8" w:space="0" w:color="66CAC5" w:themeColor="accent2"/>
          <w:right w:val="single" w:sz="8" w:space="0" w:color="66CAC5" w:themeColor="accent2"/>
        </w:tcBorders>
      </w:tcPr>
    </w:tblStylePr>
  </w:style>
  <w:style w:type="table" w:styleId="-32">
    <w:name w:val="Light List Accent 3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ED6566" w:themeColor="accent3"/>
        <w:left w:val="single" w:sz="8" w:space="0" w:color="ED6566" w:themeColor="accent3"/>
        <w:bottom w:val="single" w:sz="8" w:space="0" w:color="ED6566" w:themeColor="accent3"/>
        <w:right w:val="single" w:sz="8" w:space="0" w:color="ED65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65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6566" w:themeColor="accent3"/>
          <w:left w:val="single" w:sz="8" w:space="0" w:color="ED6566" w:themeColor="accent3"/>
          <w:bottom w:val="single" w:sz="8" w:space="0" w:color="ED6566" w:themeColor="accent3"/>
          <w:right w:val="single" w:sz="8" w:space="0" w:color="ED65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6566" w:themeColor="accent3"/>
          <w:left w:val="single" w:sz="8" w:space="0" w:color="ED6566" w:themeColor="accent3"/>
          <w:bottom w:val="single" w:sz="8" w:space="0" w:color="ED6566" w:themeColor="accent3"/>
          <w:right w:val="single" w:sz="8" w:space="0" w:color="ED6566" w:themeColor="accent3"/>
        </w:tcBorders>
      </w:tcPr>
    </w:tblStylePr>
    <w:tblStylePr w:type="band1Horz">
      <w:tblPr/>
      <w:tcPr>
        <w:tcBorders>
          <w:top w:val="single" w:sz="8" w:space="0" w:color="ED6566" w:themeColor="accent3"/>
          <w:left w:val="single" w:sz="8" w:space="0" w:color="ED6566" w:themeColor="accent3"/>
          <w:bottom w:val="single" w:sz="8" w:space="0" w:color="ED6566" w:themeColor="accent3"/>
          <w:right w:val="single" w:sz="8" w:space="0" w:color="ED6566" w:themeColor="accent3"/>
        </w:tcBorders>
      </w:tcPr>
    </w:tblStylePr>
  </w:style>
  <w:style w:type="table" w:styleId="-42">
    <w:name w:val="Light List Accent 4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FEC444" w:themeColor="accent4"/>
        <w:left w:val="single" w:sz="8" w:space="0" w:color="FEC444" w:themeColor="accent4"/>
        <w:bottom w:val="single" w:sz="8" w:space="0" w:color="FEC444" w:themeColor="accent4"/>
        <w:right w:val="single" w:sz="8" w:space="0" w:color="FEC44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44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444" w:themeColor="accent4"/>
          <w:left w:val="single" w:sz="8" w:space="0" w:color="FEC444" w:themeColor="accent4"/>
          <w:bottom w:val="single" w:sz="8" w:space="0" w:color="FEC444" w:themeColor="accent4"/>
          <w:right w:val="single" w:sz="8" w:space="0" w:color="FEC4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444" w:themeColor="accent4"/>
          <w:left w:val="single" w:sz="8" w:space="0" w:color="FEC444" w:themeColor="accent4"/>
          <w:bottom w:val="single" w:sz="8" w:space="0" w:color="FEC444" w:themeColor="accent4"/>
          <w:right w:val="single" w:sz="8" w:space="0" w:color="FEC444" w:themeColor="accent4"/>
        </w:tcBorders>
      </w:tcPr>
    </w:tblStylePr>
    <w:tblStylePr w:type="band1Horz">
      <w:tblPr/>
      <w:tcPr>
        <w:tcBorders>
          <w:top w:val="single" w:sz="8" w:space="0" w:color="FEC444" w:themeColor="accent4"/>
          <w:left w:val="single" w:sz="8" w:space="0" w:color="FEC444" w:themeColor="accent4"/>
          <w:bottom w:val="single" w:sz="8" w:space="0" w:color="FEC444" w:themeColor="accent4"/>
          <w:right w:val="single" w:sz="8" w:space="0" w:color="FEC444" w:themeColor="accent4"/>
        </w:tcBorders>
      </w:tcPr>
    </w:tblStylePr>
  </w:style>
  <w:style w:type="table" w:styleId="-52">
    <w:name w:val="Light List Accent 5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C86DAA" w:themeColor="accent5"/>
        <w:left w:val="single" w:sz="8" w:space="0" w:color="C86DAA" w:themeColor="accent5"/>
        <w:bottom w:val="single" w:sz="8" w:space="0" w:color="C86DAA" w:themeColor="accent5"/>
        <w:right w:val="single" w:sz="8" w:space="0" w:color="C86DA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6DA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6DAA" w:themeColor="accent5"/>
          <w:left w:val="single" w:sz="8" w:space="0" w:color="C86DAA" w:themeColor="accent5"/>
          <w:bottom w:val="single" w:sz="8" w:space="0" w:color="C86DAA" w:themeColor="accent5"/>
          <w:right w:val="single" w:sz="8" w:space="0" w:color="C86DA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6DAA" w:themeColor="accent5"/>
          <w:left w:val="single" w:sz="8" w:space="0" w:color="C86DAA" w:themeColor="accent5"/>
          <w:bottom w:val="single" w:sz="8" w:space="0" w:color="C86DAA" w:themeColor="accent5"/>
          <w:right w:val="single" w:sz="8" w:space="0" w:color="C86DAA" w:themeColor="accent5"/>
        </w:tcBorders>
      </w:tcPr>
    </w:tblStylePr>
    <w:tblStylePr w:type="band1Horz">
      <w:tblPr/>
      <w:tcPr>
        <w:tcBorders>
          <w:top w:val="single" w:sz="8" w:space="0" w:color="C86DAA" w:themeColor="accent5"/>
          <w:left w:val="single" w:sz="8" w:space="0" w:color="C86DAA" w:themeColor="accent5"/>
          <w:bottom w:val="single" w:sz="8" w:space="0" w:color="C86DAA" w:themeColor="accent5"/>
          <w:right w:val="single" w:sz="8" w:space="0" w:color="C86DAA" w:themeColor="accent5"/>
        </w:tcBorders>
      </w:tcPr>
    </w:tblStylePr>
  </w:style>
  <w:style w:type="table" w:styleId="-62">
    <w:name w:val="Light List Accent 6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92D050" w:themeColor="accent6"/>
        <w:left w:val="single" w:sz="8" w:space="0" w:color="92D050" w:themeColor="accent6"/>
        <w:bottom w:val="single" w:sz="8" w:space="0" w:color="92D050" w:themeColor="accent6"/>
        <w:right w:val="single" w:sz="8" w:space="0" w:color="92D05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6"/>
          <w:left w:val="single" w:sz="8" w:space="0" w:color="92D050" w:themeColor="accent6"/>
          <w:bottom w:val="single" w:sz="8" w:space="0" w:color="92D050" w:themeColor="accent6"/>
          <w:right w:val="single" w:sz="8" w:space="0" w:color="92D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6"/>
          <w:left w:val="single" w:sz="8" w:space="0" w:color="92D050" w:themeColor="accent6"/>
          <w:bottom w:val="single" w:sz="8" w:space="0" w:color="92D050" w:themeColor="accent6"/>
          <w:right w:val="single" w:sz="8" w:space="0" w:color="92D050" w:themeColor="accent6"/>
        </w:tcBorders>
      </w:tcPr>
    </w:tblStylePr>
    <w:tblStylePr w:type="band1Horz">
      <w:tblPr/>
      <w:tcPr>
        <w:tcBorders>
          <w:top w:val="single" w:sz="8" w:space="0" w:color="92D050" w:themeColor="accent6"/>
          <w:left w:val="single" w:sz="8" w:space="0" w:color="92D050" w:themeColor="accent6"/>
          <w:bottom w:val="single" w:sz="8" w:space="0" w:color="92D050" w:themeColor="accent6"/>
          <w:right w:val="single" w:sz="8" w:space="0" w:color="92D050" w:themeColor="accent6"/>
        </w:tcBorders>
      </w:tcPr>
    </w:tblStylePr>
  </w:style>
  <w:style w:type="table" w:styleId="afffff0">
    <w:name w:val="Light Shading"/>
    <w:basedOn w:val="a4"/>
    <w:semiHidden/>
    <w:unhideWhenUsed/>
    <w:rsid w:val="00CA2370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semiHidden/>
    <w:unhideWhenUsed/>
    <w:rsid w:val="00CA2370"/>
    <w:pPr>
      <w:spacing w:before="0" w:after="0"/>
    </w:pPr>
    <w:rPr>
      <w:color w:val="3088C2" w:themeColor="accent1" w:themeShade="BF"/>
    </w:rPr>
    <w:tblPr>
      <w:tblStyleRowBandSize w:val="1"/>
      <w:tblStyleColBandSize w:val="1"/>
      <w:tblBorders>
        <w:top w:val="single" w:sz="8" w:space="0" w:color="6AAEDA" w:themeColor="accent1"/>
        <w:bottom w:val="single" w:sz="8" w:space="0" w:color="6AAED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AEDA" w:themeColor="accent1"/>
          <w:left w:val="nil"/>
          <w:bottom w:val="single" w:sz="8" w:space="0" w:color="6AAED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AEDA" w:themeColor="accent1"/>
          <w:left w:val="nil"/>
          <w:bottom w:val="single" w:sz="8" w:space="0" w:color="6AAED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A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AF6" w:themeFill="accent1" w:themeFillTint="3F"/>
      </w:tcPr>
    </w:tblStylePr>
  </w:style>
  <w:style w:type="table" w:styleId="-23">
    <w:name w:val="Light Shading Accent 2"/>
    <w:basedOn w:val="a4"/>
    <w:semiHidden/>
    <w:unhideWhenUsed/>
    <w:rsid w:val="00CA2370"/>
    <w:pPr>
      <w:spacing w:before="0" w:after="0"/>
    </w:pPr>
    <w:rPr>
      <w:color w:val="3AA9A3" w:themeColor="accent2" w:themeShade="BF"/>
    </w:rPr>
    <w:tblPr>
      <w:tblStyleRowBandSize w:val="1"/>
      <w:tblStyleColBandSize w:val="1"/>
      <w:tblBorders>
        <w:top w:val="single" w:sz="8" w:space="0" w:color="66CAC5" w:themeColor="accent2"/>
        <w:bottom w:val="single" w:sz="8" w:space="0" w:color="66CAC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CAC5" w:themeColor="accent2"/>
          <w:left w:val="nil"/>
          <w:bottom w:val="single" w:sz="8" w:space="0" w:color="66CAC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CAC5" w:themeColor="accent2"/>
          <w:left w:val="nil"/>
          <w:bottom w:val="single" w:sz="8" w:space="0" w:color="66CAC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2F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F2F0" w:themeFill="accent2" w:themeFillTint="3F"/>
      </w:tcPr>
    </w:tblStylePr>
  </w:style>
  <w:style w:type="table" w:styleId="-33">
    <w:name w:val="Light Shading Accent 3"/>
    <w:basedOn w:val="a4"/>
    <w:semiHidden/>
    <w:unhideWhenUsed/>
    <w:rsid w:val="00CA2370"/>
    <w:pPr>
      <w:spacing w:before="0" w:after="0"/>
    </w:pPr>
    <w:rPr>
      <w:color w:val="E21A1B" w:themeColor="accent3" w:themeShade="BF"/>
    </w:rPr>
    <w:tblPr>
      <w:tblStyleRowBandSize w:val="1"/>
      <w:tblStyleColBandSize w:val="1"/>
      <w:tblBorders>
        <w:top w:val="single" w:sz="8" w:space="0" w:color="ED6566" w:themeColor="accent3"/>
        <w:bottom w:val="single" w:sz="8" w:space="0" w:color="ED65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6566" w:themeColor="accent3"/>
          <w:left w:val="nil"/>
          <w:bottom w:val="single" w:sz="8" w:space="0" w:color="ED65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6566" w:themeColor="accent3"/>
          <w:left w:val="nil"/>
          <w:bottom w:val="single" w:sz="8" w:space="0" w:color="ED65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8D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8D8" w:themeFill="accent3" w:themeFillTint="3F"/>
      </w:tcPr>
    </w:tblStylePr>
  </w:style>
  <w:style w:type="table" w:styleId="-43">
    <w:name w:val="Light Shading Accent 4"/>
    <w:basedOn w:val="a4"/>
    <w:semiHidden/>
    <w:unhideWhenUsed/>
    <w:rsid w:val="00CA2370"/>
    <w:pPr>
      <w:spacing w:before="0" w:after="0"/>
    </w:pPr>
    <w:rPr>
      <w:color w:val="EFA401" w:themeColor="accent4" w:themeShade="BF"/>
    </w:rPr>
    <w:tblPr>
      <w:tblStyleRowBandSize w:val="1"/>
      <w:tblStyleColBandSize w:val="1"/>
      <w:tblBorders>
        <w:top w:val="single" w:sz="8" w:space="0" w:color="FEC444" w:themeColor="accent4"/>
        <w:bottom w:val="single" w:sz="8" w:space="0" w:color="FEC44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444" w:themeColor="accent4"/>
          <w:left w:val="nil"/>
          <w:bottom w:val="single" w:sz="8" w:space="0" w:color="FEC44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444" w:themeColor="accent4"/>
          <w:left w:val="nil"/>
          <w:bottom w:val="single" w:sz="8" w:space="0" w:color="FEC44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D0" w:themeFill="accent4" w:themeFillTint="3F"/>
      </w:tcPr>
    </w:tblStylePr>
  </w:style>
  <w:style w:type="table" w:styleId="-53">
    <w:name w:val="Light Shading Accent 5"/>
    <w:basedOn w:val="a4"/>
    <w:semiHidden/>
    <w:unhideWhenUsed/>
    <w:rsid w:val="00CA2370"/>
    <w:pPr>
      <w:spacing w:before="0" w:after="0"/>
    </w:pPr>
    <w:rPr>
      <w:color w:val="A73F85" w:themeColor="accent5" w:themeShade="BF"/>
    </w:rPr>
    <w:tblPr>
      <w:tblStyleRowBandSize w:val="1"/>
      <w:tblStyleColBandSize w:val="1"/>
      <w:tblBorders>
        <w:top w:val="single" w:sz="8" w:space="0" w:color="C86DAA" w:themeColor="accent5"/>
        <w:bottom w:val="single" w:sz="8" w:space="0" w:color="C86DA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6DAA" w:themeColor="accent5"/>
          <w:left w:val="nil"/>
          <w:bottom w:val="single" w:sz="8" w:space="0" w:color="C86DA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6DAA" w:themeColor="accent5"/>
          <w:left w:val="nil"/>
          <w:bottom w:val="single" w:sz="8" w:space="0" w:color="C86DA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A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AE9" w:themeFill="accent5" w:themeFillTint="3F"/>
      </w:tcPr>
    </w:tblStylePr>
  </w:style>
  <w:style w:type="table" w:styleId="-63">
    <w:name w:val="Light Shading Accent 6"/>
    <w:basedOn w:val="a4"/>
    <w:semiHidden/>
    <w:unhideWhenUsed/>
    <w:rsid w:val="00CA2370"/>
    <w:pPr>
      <w:spacing w:before="0" w:after="0"/>
    </w:pPr>
    <w:rPr>
      <w:color w:val="6DA92D" w:themeColor="accent6" w:themeShade="BF"/>
    </w:rPr>
    <w:tblPr>
      <w:tblStyleRowBandSize w:val="1"/>
      <w:tblStyleColBandSize w:val="1"/>
      <w:tblBorders>
        <w:top w:val="single" w:sz="8" w:space="0" w:color="92D050" w:themeColor="accent6"/>
        <w:bottom w:val="single" w:sz="8" w:space="0" w:color="92D05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6"/>
          <w:left w:val="nil"/>
          <w:bottom w:val="single" w:sz="8" w:space="0" w:color="92D05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6"/>
          <w:left w:val="nil"/>
          <w:bottom w:val="single" w:sz="8" w:space="0" w:color="92D05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6" w:themeFillTint="3F"/>
      </w:tcPr>
    </w:tblStylePr>
  </w:style>
  <w:style w:type="table" w:styleId="afffff1">
    <w:name w:val="Light Grid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6AAEDA" w:themeColor="accent1"/>
        <w:left w:val="single" w:sz="8" w:space="0" w:color="6AAEDA" w:themeColor="accent1"/>
        <w:bottom w:val="single" w:sz="8" w:space="0" w:color="6AAEDA" w:themeColor="accent1"/>
        <w:right w:val="single" w:sz="8" w:space="0" w:color="6AAEDA" w:themeColor="accent1"/>
        <w:insideH w:val="single" w:sz="8" w:space="0" w:color="6AAEDA" w:themeColor="accent1"/>
        <w:insideV w:val="single" w:sz="8" w:space="0" w:color="6AAED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AEDA" w:themeColor="accent1"/>
          <w:left w:val="single" w:sz="8" w:space="0" w:color="6AAEDA" w:themeColor="accent1"/>
          <w:bottom w:val="single" w:sz="18" w:space="0" w:color="6AAEDA" w:themeColor="accent1"/>
          <w:right w:val="single" w:sz="8" w:space="0" w:color="6AAEDA" w:themeColor="accent1"/>
          <w:insideH w:val="nil"/>
          <w:insideV w:val="single" w:sz="8" w:space="0" w:color="6AAED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AEDA" w:themeColor="accent1"/>
          <w:left w:val="single" w:sz="8" w:space="0" w:color="6AAEDA" w:themeColor="accent1"/>
          <w:bottom w:val="single" w:sz="8" w:space="0" w:color="6AAEDA" w:themeColor="accent1"/>
          <w:right w:val="single" w:sz="8" w:space="0" w:color="6AAEDA" w:themeColor="accent1"/>
          <w:insideH w:val="nil"/>
          <w:insideV w:val="single" w:sz="8" w:space="0" w:color="6AAED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AEDA" w:themeColor="accent1"/>
          <w:left w:val="single" w:sz="8" w:space="0" w:color="6AAEDA" w:themeColor="accent1"/>
          <w:bottom w:val="single" w:sz="8" w:space="0" w:color="6AAEDA" w:themeColor="accent1"/>
          <w:right w:val="single" w:sz="8" w:space="0" w:color="6AAEDA" w:themeColor="accent1"/>
        </w:tcBorders>
      </w:tcPr>
    </w:tblStylePr>
    <w:tblStylePr w:type="band1Vert">
      <w:tblPr/>
      <w:tcPr>
        <w:tcBorders>
          <w:top w:val="single" w:sz="8" w:space="0" w:color="6AAEDA" w:themeColor="accent1"/>
          <w:left w:val="single" w:sz="8" w:space="0" w:color="6AAEDA" w:themeColor="accent1"/>
          <w:bottom w:val="single" w:sz="8" w:space="0" w:color="6AAEDA" w:themeColor="accent1"/>
          <w:right w:val="single" w:sz="8" w:space="0" w:color="6AAEDA" w:themeColor="accent1"/>
        </w:tcBorders>
        <w:shd w:val="clear" w:color="auto" w:fill="DAEAF6" w:themeFill="accent1" w:themeFillTint="3F"/>
      </w:tcPr>
    </w:tblStylePr>
    <w:tblStylePr w:type="band1Horz">
      <w:tblPr/>
      <w:tcPr>
        <w:tcBorders>
          <w:top w:val="single" w:sz="8" w:space="0" w:color="6AAEDA" w:themeColor="accent1"/>
          <w:left w:val="single" w:sz="8" w:space="0" w:color="6AAEDA" w:themeColor="accent1"/>
          <w:bottom w:val="single" w:sz="8" w:space="0" w:color="6AAEDA" w:themeColor="accent1"/>
          <w:right w:val="single" w:sz="8" w:space="0" w:color="6AAEDA" w:themeColor="accent1"/>
          <w:insideV w:val="single" w:sz="8" w:space="0" w:color="6AAEDA" w:themeColor="accent1"/>
        </w:tcBorders>
        <w:shd w:val="clear" w:color="auto" w:fill="DAEAF6" w:themeFill="accent1" w:themeFillTint="3F"/>
      </w:tcPr>
    </w:tblStylePr>
    <w:tblStylePr w:type="band2Horz">
      <w:tblPr/>
      <w:tcPr>
        <w:tcBorders>
          <w:top w:val="single" w:sz="8" w:space="0" w:color="6AAEDA" w:themeColor="accent1"/>
          <w:left w:val="single" w:sz="8" w:space="0" w:color="6AAEDA" w:themeColor="accent1"/>
          <w:bottom w:val="single" w:sz="8" w:space="0" w:color="6AAEDA" w:themeColor="accent1"/>
          <w:right w:val="single" w:sz="8" w:space="0" w:color="6AAEDA" w:themeColor="accent1"/>
          <w:insideV w:val="single" w:sz="8" w:space="0" w:color="6AAEDA" w:themeColor="accent1"/>
        </w:tcBorders>
      </w:tcPr>
    </w:tblStylePr>
  </w:style>
  <w:style w:type="table" w:styleId="-24">
    <w:name w:val="Light Grid Accent 2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66CAC5" w:themeColor="accent2"/>
        <w:left w:val="single" w:sz="8" w:space="0" w:color="66CAC5" w:themeColor="accent2"/>
        <w:bottom w:val="single" w:sz="8" w:space="0" w:color="66CAC5" w:themeColor="accent2"/>
        <w:right w:val="single" w:sz="8" w:space="0" w:color="66CAC5" w:themeColor="accent2"/>
        <w:insideH w:val="single" w:sz="8" w:space="0" w:color="66CAC5" w:themeColor="accent2"/>
        <w:insideV w:val="single" w:sz="8" w:space="0" w:color="66CAC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CAC5" w:themeColor="accent2"/>
          <w:left w:val="single" w:sz="8" w:space="0" w:color="66CAC5" w:themeColor="accent2"/>
          <w:bottom w:val="single" w:sz="18" w:space="0" w:color="66CAC5" w:themeColor="accent2"/>
          <w:right w:val="single" w:sz="8" w:space="0" w:color="66CAC5" w:themeColor="accent2"/>
          <w:insideH w:val="nil"/>
          <w:insideV w:val="single" w:sz="8" w:space="0" w:color="66CAC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CAC5" w:themeColor="accent2"/>
          <w:left w:val="single" w:sz="8" w:space="0" w:color="66CAC5" w:themeColor="accent2"/>
          <w:bottom w:val="single" w:sz="8" w:space="0" w:color="66CAC5" w:themeColor="accent2"/>
          <w:right w:val="single" w:sz="8" w:space="0" w:color="66CAC5" w:themeColor="accent2"/>
          <w:insideH w:val="nil"/>
          <w:insideV w:val="single" w:sz="8" w:space="0" w:color="66CAC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CAC5" w:themeColor="accent2"/>
          <w:left w:val="single" w:sz="8" w:space="0" w:color="66CAC5" w:themeColor="accent2"/>
          <w:bottom w:val="single" w:sz="8" w:space="0" w:color="66CAC5" w:themeColor="accent2"/>
          <w:right w:val="single" w:sz="8" w:space="0" w:color="66CAC5" w:themeColor="accent2"/>
        </w:tcBorders>
      </w:tcPr>
    </w:tblStylePr>
    <w:tblStylePr w:type="band1Vert">
      <w:tblPr/>
      <w:tcPr>
        <w:tcBorders>
          <w:top w:val="single" w:sz="8" w:space="0" w:color="66CAC5" w:themeColor="accent2"/>
          <w:left w:val="single" w:sz="8" w:space="0" w:color="66CAC5" w:themeColor="accent2"/>
          <w:bottom w:val="single" w:sz="8" w:space="0" w:color="66CAC5" w:themeColor="accent2"/>
          <w:right w:val="single" w:sz="8" w:space="0" w:color="66CAC5" w:themeColor="accent2"/>
        </w:tcBorders>
        <w:shd w:val="clear" w:color="auto" w:fill="D9F2F0" w:themeFill="accent2" w:themeFillTint="3F"/>
      </w:tcPr>
    </w:tblStylePr>
    <w:tblStylePr w:type="band1Horz">
      <w:tblPr/>
      <w:tcPr>
        <w:tcBorders>
          <w:top w:val="single" w:sz="8" w:space="0" w:color="66CAC5" w:themeColor="accent2"/>
          <w:left w:val="single" w:sz="8" w:space="0" w:color="66CAC5" w:themeColor="accent2"/>
          <w:bottom w:val="single" w:sz="8" w:space="0" w:color="66CAC5" w:themeColor="accent2"/>
          <w:right w:val="single" w:sz="8" w:space="0" w:color="66CAC5" w:themeColor="accent2"/>
          <w:insideV w:val="single" w:sz="8" w:space="0" w:color="66CAC5" w:themeColor="accent2"/>
        </w:tcBorders>
        <w:shd w:val="clear" w:color="auto" w:fill="D9F2F0" w:themeFill="accent2" w:themeFillTint="3F"/>
      </w:tcPr>
    </w:tblStylePr>
    <w:tblStylePr w:type="band2Horz">
      <w:tblPr/>
      <w:tcPr>
        <w:tcBorders>
          <w:top w:val="single" w:sz="8" w:space="0" w:color="66CAC5" w:themeColor="accent2"/>
          <w:left w:val="single" w:sz="8" w:space="0" w:color="66CAC5" w:themeColor="accent2"/>
          <w:bottom w:val="single" w:sz="8" w:space="0" w:color="66CAC5" w:themeColor="accent2"/>
          <w:right w:val="single" w:sz="8" w:space="0" w:color="66CAC5" w:themeColor="accent2"/>
          <w:insideV w:val="single" w:sz="8" w:space="0" w:color="66CAC5" w:themeColor="accent2"/>
        </w:tcBorders>
      </w:tcPr>
    </w:tblStylePr>
  </w:style>
  <w:style w:type="table" w:styleId="-34">
    <w:name w:val="Light Grid Accent 3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ED6566" w:themeColor="accent3"/>
        <w:left w:val="single" w:sz="8" w:space="0" w:color="ED6566" w:themeColor="accent3"/>
        <w:bottom w:val="single" w:sz="8" w:space="0" w:color="ED6566" w:themeColor="accent3"/>
        <w:right w:val="single" w:sz="8" w:space="0" w:color="ED6566" w:themeColor="accent3"/>
        <w:insideH w:val="single" w:sz="8" w:space="0" w:color="ED6566" w:themeColor="accent3"/>
        <w:insideV w:val="single" w:sz="8" w:space="0" w:color="ED65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6566" w:themeColor="accent3"/>
          <w:left w:val="single" w:sz="8" w:space="0" w:color="ED6566" w:themeColor="accent3"/>
          <w:bottom w:val="single" w:sz="18" w:space="0" w:color="ED6566" w:themeColor="accent3"/>
          <w:right w:val="single" w:sz="8" w:space="0" w:color="ED6566" w:themeColor="accent3"/>
          <w:insideH w:val="nil"/>
          <w:insideV w:val="single" w:sz="8" w:space="0" w:color="ED65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6566" w:themeColor="accent3"/>
          <w:left w:val="single" w:sz="8" w:space="0" w:color="ED6566" w:themeColor="accent3"/>
          <w:bottom w:val="single" w:sz="8" w:space="0" w:color="ED6566" w:themeColor="accent3"/>
          <w:right w:val="single" w:sz="8" w:space="0" w:color="ED6566" w:themeColor="accent3"/>
          <w:insideH w:val="nil"/>
          <w:insideV w:val="single" w:sz="8" w:space="0" w:color="ED65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6566" w:themeColor="accent3"/>
          <w:left w:val="single" w:sz="8" w:space="0" w:color="ED6566" w:themeColor="accent3"/>
          <w:bottom w:val="single" w:sz="8" w:space="0" w:color="ED6566" w:themeColor="accent3"/>
          <w:right w:val="single" w:sz="8" w:space="0" w:color="ED6566" w:themeColor="accent3"/>
        </w:tcBorders>
      </w:tcPr>
    </w:tblStylePr>
    <w:tblStylePr w:type="band1Vert">
      <w:tblPr/>
      <w:tcPr>
        <w:tcBorders>
          <w:top w:val="single" w:sz="8" w:space="0" w:color="ED6566" w:themeColor="accent3"/>
          <w:left w:val="single" w:sz="8" w:space="0" w:color="ED6566" w:themeColor="accent3"/>
          <w:bottom w:val="single" w:sz="8" w:space="0" w:color="ED6566" w:themeColor="accent3"/>
          <w:right w:val="single" w:sz="8" w:space="0" w:color="ED6566" w:themeColor="accent3"/>
        </w:tcBorders>
        <w:shd w:val="clear" w:color="auto" w:fill="FAD8D8" w:themeFill="accent3" w:themeFillTint="3F"/>
      </w:tcPr>
    </w:tblStylePr>
    <w:tblStylePr w:type="band1Horz">
      <w:tblPr/>
      <w:tcPr>
        <w:tcBorders>
          <w:top w:val="single" w:sz="8" w:space="0" w:color="ED6566" w:themeColor="accent3"/>
          <w:left w:val="single" w:sz="8" w:space="0" w:color="ED6566" w:themeColor="accent3"/>
          <w:bottom w:val="single" w:sz="8" w:space="0" w:color="ED6566" w:themeColor="accent3"/>
          <w:right w:val="single" w:sz="8" w:space="0" w:color="ED6566" w:themeColor="accent3"/>
          <w:insideV w:val="single" w:sz="8" w:space="0" w:color="ED6566" w:themeColor="accent3"/>
        </w:tcBorders>
        <w:shd w:val="clear" w:color="auto" w:fill="FAD8D8" w:themeFill="accent3" w:themeFillTint="3F"/>
      </w:tcPr>
    </w:tblStylePr>
    <w:tblStylePr w:type="band2Horz">
      <w:tblPr/>
      <w:tcPr>
        <w:tcBorders>
          <w:top w:val="single" w:sz="8" w:space="0" w:color="ED6566" w:themeColor="accent3"/>
          <w:left w:val="single" w:sz="8" w:space="0" w:color="ED6566" w:themeColor="accent3"/>
          <w:bottom w:val="single" w:sz="8" w:space="0" w:color="ED6566" w:themeColor="accent3"/>
          <w:right w:val="single" w:sz="8" w:space="0" w:color="ED6566" w:themeColor="accent3"/>
          <w:insideV w:val="single" w:sz="8" w:space="0" w:color="ED6566" w:themeColor="accent3"/>
        </w:tcBorders>
      </w:tcPr>
    </w:tblStylePr>
  </w:style>
  <w:style w:type="table" w:styleId="-44">
    <w:name w:val="Light Grid Accent 4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FEC444" w:themeColor="accent4"/>
        <w:left w:val="single" w:sz="8" w:space="0" w:color="FEC444" w:themeColor="accent4"/>
        <w:bottom w:val="single" w:sz="8" w:space="0" w:color="FEC444" w:themeColor="accent4"/>
        <w:right w:val="single" w:sz="8" w:space="0" w:color="FEC444" w:themeColor="accent4"/>
        <w:insideH w:val="single" w:sz="8" w:space="0" w:color="FEC444" w:themeColor="accent4"/>
        <w:insideV w:val="single" w:sz="8" w:space="0" w:color="FEC44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444" w:themeColor="accent4"/>
          <w:left w:val="single" w:sz="8" w:space="0" w:color="FEC444" w:themeColor="accent4"/>
          <w:bottom w:val="single" w:sz="18" w:space="0" w:color="FEC444" w:themeColor="accent4"/>
          <w:right w:val="single" w:sz="8" w:space="0" w:color="FEC444" w:themeColor="accent4"/>
          <w:insideH w:val="nil"/>
          <w:insideV w:val="single" w:sz="8" w:space="0" w:color="FEC44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444" w:themeColor="accent4"/>
          <w:left w:val="single" w:sz="8" w:space="0" w:color="FEC444" w:themeColor="accent4"/>
          <w:bottom w:val="single" w:sz="8" w:space="0" w:color="FEC444" w:themeColor="accent4"/>
          <w:right w:val="single" w:sz="8" w:space="0" w:color="FEC444" w:themeColor="accent4"/>
          <w:insideH w:val="nil"/>
          <w:insideV w:val="single" w:sz="8" w:space="0" w:color="FEC44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444" w:themeColor="accent4"/>
          <w:left w:val="single" w:sz="8" w:space="0" w:color="FEC444" w:themeColor="accent4"/>
          <w:bottom w:val="single" w:sz="8" w:space="0" w:color="FEC444" w:themeColor="accent4"/>
          <w:right w:val="single" w:sz="8" w:space="0" w:color="FEC444" w:themeColor="accent4"/>
        </w:tcBorders>
      </w:tcPr>
    </w:tblStylePr>
    <w:tblStylePr w:type="band1Vert">
      <w:tblPr/>
      <w:tcPr>
        <w:tcBorders>
          <w:top w:val="single" w:sz="8" w:space="0" w:color="FEC444" w:themeColor="accent4"/>
          <w:left w:val="single" w:sz="8" w:space="0" w:color="FEC444" w:themeColor="accent4"/>
          <w:bottom w:val="single" w:sz="8" w:space="0" w:color="FEC444" w:themeColor="accent4"/>
          <w:right w:val="single" w:sz="8" w:space="0" w:color="FEC444" w:themeColor="accent4"/>
        </w:tcBorders>
        <w:shd w:val="clear" w:color="auto" w:fill="FEF0D0" w:themeFill="accent4" w:themeFillTint="3F"/>
      </w:tcPr>
    </w:tblStylePr>
    <w:tblStylePr w:type="band1Horz">
      <w:tblPr/>
      <w:tcPr>
        <w:tcBorders>
          <w:top w:val="single" w:sz="8" w:space="0" w:color="FEC444" w:themeColor="accent4"/>
          <w:left w:val="single" w:sz="8" w:space="0" w:color="FEC444" w:themeColor="accent4"/>
          <w:bottom w:val="single" w:sz="8" w:space="0" w:color="FEC444" w:themeColor="accent4"/>
          <w:right w:val="single" w:sz="8" w:space="0" w:color="FEC444" w:themeColor="accent4"/>
          <w:insideV w:val="single" w:sz="8" w:space="0" w:color="FEC444" w:themeColor="accent4"/>
        </w:tcBorders>
        <w:shd w:val="clear" w:color="auto" w:fill="FEF0D0" w:themeFill="accent4" w:themeFillTint="3F"/>
      </w:tcPr>
    </w:tblStylePr>
    <w:tblStylePr w:type="band2Horz">
      <w:tblPr/>
      <w:tcPr>
        <w:tcBorders>
          <w:top w:val="single" w:sz="8" w:space="0" w:color="FEC444" w:themeColor="accent4"/>
          <w:left w:val="single" w:sz="8" w:space="0" w:color="FEC444" w:themeColor="accent4"/>
          <w:bottom w:val="single" w:sz="8" w:space="0" w:color="FEC444" w:themeColor="accent4"/>
          <w:right w:val="single" w:sz="8" w:space="0" w:color="FEC444" w:themeColor="accent4"/>
          <w:insideV w:val="single" w:sz="8" w:space="0" w:color="FEC444" w:themeColor="accent4"/>
        </w:tcBorders>
      </w:tcPr>
    </w:tblStylePr>
  </w:style>
  <w:style w:type="table" w:styleId="-54">
    <w:name w:val="Light Grid Accent 5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C86DAA" w:themeColor="accent5"/>
        <w:left w:val="single" w:sz="8" w:space="0" w:color="C86DAA" w:themeColor="accent5"/>
        <w:bottom w:val="single" w:sz="8" w:space="0" w:color="C86DAA" w:themeColor="accent5"/>
        <w:right w:val="single" w:sz="8" w:space="0" w:color="C86DAA" w:themeColor="accent5"/>
        <w:insideH w:val="single" w:sz="8" w:space="0" w:color="C86DAA" w:themeColor="accent5"/>
        <w:insideV w:val="single" w:sz="8" w:space="0" w:color="C86DAA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6DAA" w:themeColor="accent5"/>
          <w:left w:val="single" w:sz="8" w:space="0" w:color="C86DAA" w:themeColor="accent5"/>
          <w:bottom w:val="single" w:sz="18" w:space="0" w:color="C86DAA" w:themeColor="accent5"/>
          <w:right w:val="single" w:sz="8" w:space="0" w:color="C86DAA" w:themeColor="accent5"/>
          <w:insideH w:val="nil"/>
          <w:insideV w:val="single" w:sz="8" w:space="0" w:color="C86DAA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6DAA" w:themeColor="accent5"/>
          <w:left w:val="single" w:sz="8" w:space="0" w:color="C86DAA" w:themeColor="accent5"/>
          <w:bottom w:val="single" w:sz="8" w:space="0" w:color="C86DAA" w:themeColor="accent5"/>
          <w:right w:val="single" w:sz="8" w:space="0" w:color="C86DAA" w:themeColor="accent5"/>
          <w:insideH w:val="nil"/>
          <w:insideV w:val="single" w:sz="8" w:space="0" w:color="C86DAA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6DAA" w:themeColor="accent5"/>
          <w:left w:val="single" w:sz="8" w:space="0" w:color="C86DAA" w:themeColor="accent5"/>
          <w:bottom w:val="single" w:sz="8" w:space="0" w:color="C86DAA" w:themeColor="accent5"/>
          <w:right w:val="single" w:sz="8" w:space="0" w:color="C86DAA" w:themeColor="accent5"/>
        </w:tcBorders>
      </w:tcPr>
    </w:tblStylePr>
    <w:tblStylePr w:type="band1Vert">
      <w:tblPr/>
      <w:tcPr>
        <w:tcBorders>
          <w:top w:val="single" w:sz="8" w:space="0" w:color="C86DAA" w:themeColor="accent5"/>
          <w:left w:val="single" w:sz="8" w:space="0" w:color="C86DAA" w:themeColor="accent5"/>
          <w:bottom w:val="single" w:sz="8" w:space="0" w:color="C86DAA" w:themeColor="accent5"/>
          <w:right w:val="single" w:sz="8" w:space="0" w:color="C86DAA" w:themeColor="accent5"/>
        </w:tcBorders>
        <w:shd w:val="clear" w:color="auto" w:fill="F1DAE9" w:themeFill="accent5" w:themeFillTint="3F"/>
      </w:tcPr>
    </w:tblStylePr>
    <w:tblStylePr w:type="band1Horz">
      <w:tblPr/>
      <w:tcPr>
        <w:tcBorders>
          <w:top w:val="single" w:sz="8" w:space="0" w:color="C86DAA" w:themeColor="accent5"/>
          <w:left w:val="single" w:sz="8" w:space="0" w:color="C86DAA" w:themeColor="accent5"/>
          <w:bottom w:val="single" w:sz="8" w:space="0" w:color="C86DAA" w:themeColor="accent5"/>
          <w:right w:val="single" w:sz="8" w:space="0" w:color="C86DAA" w:themeColor="accent5"/>
          <w:insideV w:val="single" w:sz="8" w:space="0" w:color="C86DAA" w:themeColor="accent5"/>
        </w:tcBorders>
        <w:shd w:val="clear" w:color="auto" w:fill="F1DAE9" w:themeFill="accent5" w:themeFillTint="3F"/>
      </w:tcPr>
    </w:tblStylePr>
    <w:tblStylePr w:type="band2Horz">
      <w:tblPr/>
      <w:tcPr>
        <w:tcBorders>
          <w:top w:val="single" w:sz="8" w:space="0" w:color="C86DAA" w:themeColor="accent5"/>
          <w:left w:val="single" w:sz="8" w:space="0" w:color="C86DAA" w:themeColor="accent5"/>
          <w:bottom w:val="single" w:sz="8" w:space="0" w:color="C86DAA" w:themeColor="accent5"/>
          <w:right w:val="single" w:sz="8" w:space="0" w:color="C86DAA" w:themeColor="accent5"/>
          <w:insideV w:val="single" w:sz="8" w:space="0" w:color="C86DAA" w:themeColor="accent5"/>
        </w:tcBorders>
      </w:tcPr>
    </w:tblStylePr>
  </w:style>
  <w:style w:type="table" w:styleId="-64">
    <w:name w:val="Light Grid Accent 6"/>
    <w:basedOn w:val="a4"/>
    <w:semiHidden/>
    <w:unhideWhenUsed/>
    <w:rsid w:val="00CA2370"/>
    <w:pPr>
      <w:spacing w:before="0" w:after="0"/>
    </w:pPr>
    <w:tblPr>
      <w:tblStyleRowBandSize w:val="1"/>
      <w:tblStyleColBandSize w:val="1"/>
      <w:tblBorders>
        <w:top w:val="single" w:sz="8" w:space="0" w:color="92D050" w:themeColor="accent6"/>
        <w:left w:val="single" w:sz="8" w:space="0" w:color="92D050" w:themeColor="accent6"/>
        <w:bottom w:val="single" w:sz="8" w:space="0" w:color="92D050" w:themeColor="accent6"/>
        <w:right w:val="single" w:sz="8" w:space="0" w:color="92D050" w:themeColor="accent6"/>
        <w:insideH w:val="single" w:sz="8" w:space="0" w:color="92D050" w:themeColor="accent6"/>
        <w:insideV w:val="single" w:sz="8" w:space="0" w:color="92D05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6"/>
          <w:left w:val="single" w:sz="8" w:space="0" w:color="92D050" w:themeColor="accent6"/>
          <w:bottom w:val="single" w:sz="18" w:space="0" w:color="92D050" w:themeColor="accent6"/>
          <w:right w:val="single" w:sz="8" w:space="0" w:color="92D050" w:themeColor="accent6"/>
          <w:insideH w:val="nil"/>
          <w:insideV w:val="single" w:sz="8" w:space="0" w:color="92D05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6"/>
          <w:left w:val="single" w:sz="8" w:space="0" w:color="92D050" w:themeColor="accent6"/>
          <w:bottom w:val="single" w:sz="8" w:space="0" w:color="92D050" w:themeColor="accent6"/>
          <w:right w:val="single" w:sz="8" w:space="0" w:color="92D050" w:themeColor="accent6"/>
          <w:insideH w:val="nil"/>
          <w:insideV w:val="single" w:sz="8" w:space="0" w:color="92D05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6"/>
          <w:left w:val="single" w:sz="8" w:space="0" w:color="92D050" w:themeColor="accent6"/>
          <w:bottom w:val="single" w:sz="8" w:space="0" w:color="92D050" w:themeColor="accent6"/>
          <w:right w:val="single" w:sz="8" w:space="0" w:color="92D050" w:themeColor="accent6"/>
        </w:tcBorders>
      </w:tcPr>
    </w:tblStylePr>
    <w:tblStylePr w:type="band1Vert">
      <w:tblPr/>
      <w:tcPr>
        <w:tcBorders>
          <w:top w:val="single" w:sz="8" w:space="0" w:color="92D050" w:themeColor="accent6"/>
          <w:left w:val="single" w:sz="8" w:space="0" w:color="92D050" w:themeColor="accent6"/>
          <w:bottom w:val="single" w:sz="8" w:space="0" w:color="92D050" w:themeColor="accent6"/>
          <w:right w:val="single" w:sz="8" w:space="0" w:color="92D050" w:themeColor="accent6"/>
        </w:tcBorders>
        <w:shd w:val="clear" w:color="auto" w:fill="E3F3D3" w:themeFill="accent6" w:themeFillTint="3F"/>
      </w:tcPr>
    </w:tblStylePr>
    <w:tblStylePr w:type="band1Horz">
      <w:tblPr/>
      <w:tcPr>
        <w:tcBorders>
          <w:top w:val="single" w:sz="8" w:space="0" w:color="92D050" w:themeColor="accent6"/>
          <w:left w:val="single" w:sz="8" w:space="0" w:color="92D050" w:themeColor="accent6"/>
          <w:bottom w:val="single" w:sz="8" w:space="0" w:color="92D050" w:themeColor="accent6"/>
          <w:right w:val="single" w:sz="8" w:space="0" w:color="92D050" w:themeColor="accent6"/>
          <w:insideV w:val="single" w:sz="8" w:space="0" w:color="92D050" w:themeColor="accent6"/>
        </w:tcBorders>
        <w:shd w:val="clear" w:color="auto" w:fill="E3F3D3" w:themeFill="accent6" w:themeFillTint="3F"/>
      </w:tcPr>
    </w:tblStylePr>
    <w:tblStylePr w:type="band2Horz">
      <w:tblPr/>
      <w:tcPr>
        <w:tcBorders>
          <w:top w:val="single" w:sz="8" w:space="0" w:color="92D050" w:themeColor="accent6"/>
          <w:left w:val="single" w:sz="8" w:space="0" w:color="92D050" w:themeColor="accent6"/>
          <w:bottom w:val="single" w:sz="8" w:space="0" w:color="92D050" w:themeColor="accent6"/>
          <w:right w:val="single" w:sz="8" w:space="0" w:color="92D050" w:themeColor="accent6"/>
          <w:insideV w:val="single" w:sz="8" w:space="0" w:color="92D050" w:themeColor="accent6"/>
        </w:tcBorders>
      </w:tcPr>
    </w:tblStylePr>
  </w:style>
  <w:style w:type="table" w:styleId="afffff2">
    <w:name w:val="Dark List"/>
    <w:basedOn w:val="a4"/>
    <w:semiHidden/>
    <w:unhideWhenUsed/>
    <w:rsid w:val="00CA2370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semiHidden/>
    <w:unhideWhenUsed/>
    <w:rsid w:val="00CA2370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AAED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A8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88C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88C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88C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88C2" w:themeFill="accent1" w:themeFillShade="BF"/>
      </w:tcPr>
    </w:tblStylePr>
  </w:style>
  <w:style w:type="table" w:styleId="-25">
    <w:name w:val="Dark List Accent 2"/>
    <w:basedOn w:val="a4"/>
    <w:semiHidden/>
    <w:unhideWhenUsed/>
    <w:rsid w:val="00CA2370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CAC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706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A9A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A9A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9A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9A3" w:themeFill="accent2" w:themeFillShade="BF"/>
      </w:tcPr>
    </w:tblStylePr>
  </w:style>
  <w:style w:type="table" w:styleId="-35">
    <w:name w:val="Dark List Accent 3"/>
    <w:basedOn w:val="a4"/>
    <w:semiHidden/>
    <w:unhideWhenUsed/>
    <w:rsid w:val="00CA2370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65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11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1A1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1A1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1A1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1A1B" w:themeFill="accent3" w:themeFillShade="BF"/>
      </w:tcPr>
    </w:tblStylePr>
  </w:style>
  <w:style w:type="table" w:styleId="-45">
    <w:name w:val="Dark List Accent 4"/>
    <w:basedOn w:val="a4"/>
    <w:semiHidden/>
    <w:unhideWhenUsed/>
    <w:rsid w:val="00CA2370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EC44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6D0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A40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A40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A40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A401" w:themeFill="accent4" w:themeFillShade="BF"/>
      </w:tcPr>
    </w:tblStylePr>
  </w:style>
  <w:style w:type="table" w:styleId="-55">
    <w:name w:val="Dark List Accent 5"/>
    <w:basedOn w:val="a4"/>
    <w:semiHidden/>
    <w:unhideWhenUsed/>
    <w:rsid w:val="00CA2370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86DA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2A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3F8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3F8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3F8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3F85" w:themeFill="accent5" w:themeFillShade="BF"/>
      </w:tcPr>
    </w:tblStylePr>
  </w:style>
  <w:style w:type="table" w:styleId="-65">
    <w:name w:val="Dark List Accent 6"/>
    <w:basedOn w:val="a4"/>
    <w:semiHidden/>
    <w:unhideWhenUsed/>
    <w:rsid w:val="00CA2370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6" w:themeFillShade="BF"/>
      </w:tcPr>
    </w:tblStylePr>
  </w:style>
  <w:style w:type="table" w:styleId="19">
    <w:name w:val="List Table 1 Light"/>
    <w:basedOn w:val="a4"/>
    <w:uiPriority w:val="46"/>
    <w:rsid w:val="00CA237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A237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CE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CE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7" w:themeFill="accent1" w:themeFillTint="33"/>
      </w:tcPr>
    </w:tblStylePr>
    <w:tblStylePr w:type="band1Horz">
      <w:tblPr/>
      <w:tcPr>
        <w:shd w:val="clear" w:color="auto" w:fill="E1EEF7" w:themeFill="accent1" w:themeFillTint="33"/>
      </w:tcPr>
    </w:tblStylePr>
  </w:style>
  <w:style w:type="table" w:styleId="1-22">
    <w:name w:val="List Table 1 Light Accent 2"/>
    <w:basedOn w:val="a4"/>
    <w:uiPriority w:val="46"/>
    <w:rsid w:val="00CA237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FD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FD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4F3" w:themeFill="accent2" w:themeFillTint="33"/>
      </w:tcPr>
    </w:tblStylePr>
    <w:tblStylePr w:type="band1Horz">
      <w:tblPr/>
      <w:tcPr>
        <w:shd w:val="clear" w:color="auto" w:fill="E0F4F3" w:themeFill="accent2" w:themeFillTint="33"/>
      </w:tcPr>
    </w:tblStylePr>
  </w:style>
  <w:style w:type="table" w:styleId="1-32">
    <w:name w:val="List Table 1 Light Accent 3"/>
    <w:basedOn w:val="a4"/>
    <w:uiPriority w:val="46"/>
    <w:rsid w:val="00CA237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A2A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A2A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DF" w:themeFill="accent3" w:themeFillTint="33"/>
      </w:tcPr>
    </w:tblStylePr>
    <w:tblStylePr w:type="band1Horz">
      <w:tblPr/>
      <w:tcPr>
        <w:shd w:val="clear" w:color="auto" w:fill="FBDFDF" w:themeFill="accent3" w:themeFillTint="33"/>
      </w:tcPr>
    </w:tblStylePr>
  </w:style>
  <w:style w:type="table" w:styleId="1-42">
    <w:name w:val="List Table 1 Light Accent 4"/>
    <w:basedOn w:val="a4"/>
    <w:uiPriority w:val="46"/>
    <w:rsid w:val="00CA237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B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B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9" w:themeFill="accent4" w:themeFillTint="33"/>
      </w:tcPr>
    </w:tblStylePr>
    <w:tblStylePr w:type="band1Horz">
      <w:tblPr/>
      <w:tcPr>
        <w:shd w:val="clear" w:color="auto" w:fill="FEF3D9" w:themeFill="accent4" w:themeFillTint="33"/>
      </w:tcPr>
    </w:tblStylePr>
  </w:style>
  <w:style w:type="table" w:styleId="1-52">
    <w:name w:val="List Table 1 Light Accent 5"/>
    <w:basedOn w:val="a4"/>
    <w:uiPriority w:val="46"/>
    <w:rsid w:val="00CA237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A7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A7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1ED" w:themeFill="accent5" w:themeFillTint="33"/>
      </w:tcPr>
    </w:tblStylePr>
    <w:tblStylePr w:type="band1Horz">
      <w:tblPr/>
      <w:tcPr>
        <w:shd w:val="clear" w:color="auto" w:fill="F4E1ED" w:themeFill="accent5" w:themeFillTint="33"/>
      </w:tcPr>
    </w:tblStylePr>
  </w:style>
  <w:style w:type="table" w:styleId="1-62">
    <w:name w:val="List Table 1 Light Accent 6"/>
    <w:basedOn w:val="a4"/>
    <w:uiPriority w:val="46"/>
    <w:rsid w:val="00CA237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6" w:themeFillTint="33"/>
      </w:tcPr>
    </w:tblStylePr>
    <w:tblStylePr w:type="band1Horz">
      <w:tblPr/>
      <w:tcPr>
        <w:shd w:val="clear" w:color="auto" w:fill="E9F5DB" w:themeFill="accent6" w:themeFillTint="33"/>
      </w:tcPr>
    </w:tblStylePr>
  </w:style>
  <w:style w:type="table" w:styleId="2f3">
    <w:name w:val="List Table 2"/>
    <w:basedOn w:val="a4"/>
    <w:uiPriority w:val="47"/>
    <w:rsid w:val="00CA237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A2370"/>
    <w:pPr>
      <w:spacing w:after="0"/>
    </w:pPr>
    <w:tblPr>
      <w:tblStyleRowBandSize w:val="1"/>
      <w:tblStyleColBandSize w:val="1"/>
      <w:tblBorders>
        <w:top w:val="single" w:sz="4" w:space="0" w:color="A5CEE8" w:themeColor="accent1" w:themeTint="99"/>
        <w:bottom w:val="single" w:sz="4" w:space="0" w:color="A5CEE8" w:themeColor="accent1" w:themeTint="99"/>
        <w:insideH w:val="single" w:sz="4" w:space="0" w:color="A5CEE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7" w:themeFill="accent1" w:themeFillTint="33"/>
      </w:tcPr>
    </w:tblStylePr>
    <w:tblStylePr w:type="band1Horz">
      <w:tblPr/>
      <w:tcPr>
        <w:shd w:val="clear" w:color="auto" w:fill="E1EEF7" w:themeFill="accent1" w:themeFillTint="33"/>
      </w:tcPr>
    </w:tblStylePr>
  </w:style>
  <w:style w:type="table" w:styleId="2-22">
    <w:name w:val="List Table 2 Accent 2"/>
    <w:basedOn w:val="a4"/>
    <w:uiPriority w:val="47"/>
    <w:rsid w:val="00CA2370"/>
    <w:pPr>
      <w:spacing w:after="0"/>
    </w:pPr>
    <w:tblPr>
      <w:tblStyleRowBandSize w:val="1"/>
      <w:tblStyleColBandSize w:val="1"/>
      <w:tblBorders>
        <w:top w:val="single" w:sz="4" w:space="0" w:color="A3DFDC" w:themeColor="accent2" w:themeTint="99"/>
        <w:bottom w:val="single" w:sz="4" w:space="0" w:color="A3DFDC" w:themeColor="accent2" w:themeTint="99"/>
        <w:insideH w:val="single" w:sz="4" w:space="0" w:color="A3DFD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4F3" w:themeFill="accent2" w:themeFillTint="33"/>
      </w:tcPr>
    </w:tblStylePr>
    <w:tblStylePr w:type="band1Horz">
      <w:tblPr/>
      <w:tcPr>
        <w:shd w:val="clear" w:color="auto" w:fill="E0F4F3" w:themeFill="accent2" w:themeFillTint="33"/>
      </w:tcPr>
    </w:tblStylePr>
  </w:style>
  <w:style w:type="table" w:styleId="2-32">
    <w:name w:val="List Table 2 Accent 3"/>
    <w:basedOn w:val="a4"/>
    <w:uiPriority w:val="47"/>
    <w:rsid w:val="00CA2370"/>
    <w:pPr>
      <w:spacing w:after="0"/>
    </w:pPr>
    <w:tblPr>
      <w:tblStyleRowBandSize w:val="1"/>
      <w:tblStyleColBandSize w:val="1"/>
      <w:tblBorders>
        <w:top w:val="single" w:sz="4" w:space="0" w:color="F4A2A2" w:themeColor="accent3" w:themeTint="99"/>
        <w:bottom w:val="single" w:sz="4" w:space="0" w:color="F4A2A2" w:themeColor="accent3" w:themeTint="99"/>
        <w:insideH w:val="single" w:sz="4" w:space="0" w:color="F4A2A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DF" w:themeFill="accent3" w:themeFillTint="33"/>
      </w:tcPr>
    </w:tblStylePr>
    <w:tblStylePr w:type="band1Horz">
      <w:tblPr/>
      <w:tcPr>
        <w:shd w:val="clear" w:color="auto" w:fill="FBDFDF" w:themeFill="accent3" w:themeFillTint="33"/>
      </w:tcPr>
    </w:tblStylePr>
  </w:style>
  <w:style w:type="table" w:styleId="2-42">
    <w:name w:val="List Table 2 Accent 4"/>
    <w:basedOn w:val="a4"/>
    <w:uiPriority w:val="47"/>
    <w:rsid w:val="00CA2370"/>
    <w:pPr>
      <w:spacing w:after="0"/>
    </w:pPr>
    <w:tblPr>
      <w:tblStyleRowBandSize w:val="1"/>
      <w:tblStyleColBandSize w:val="1"/>
      <w:tblBorders>
        <w:top w:val="single" w:sz="4" w:space="0" w:color="FEDB8E" w:themeColor="accent4" w:themeTint="99"/>
        <w:bottom w:val="single" w:sz="4" w:space="0" w:color="FEDB8E" w:themeColor="accent4" w:themeTint="99"/>
        <w:insideH w:val="single" w:sz="4" w:space="0" w:color="FEDB8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9" w:themeFill="accent4" w:themeFillTint="33"/>
      </w:tcPr>
    </w:tblStylePr>
    <w:tblStylePr w:type="band1Horz">
      <w:tblPr/>
      <w:tcPr>
        <w:shd w:val="clear" w:color="auto" w:fill="FEF3D9" w:themeFill="accent4" w:themeFillTint="33"/>
      </w:tcPr>
    </w:tblStylePr>
  </w:style>
  <w:style w:type="table" w:styleId="2-52">
    <w:name w:val="List Table 2 Accent 5"/>
    <w:basedOn w:val="a4"/>
    <w:uiPriority w:val="47"/>
    <w:rsid w:val="00CA2370"/>
    <w:pPr>
      <w:spacing w:after="0"/>
    </w:pPr>
    <w:tblPr>
      <w:tblStyleRowBandSize w:val="1"/>
      <w:tblStyleColBandSize w:val="1"/>
      <w:tblBorders>
        <w:top w:val="single" w:sz="4" w:space="0" w:color="DEA7CB" w:themeColor="accent5" w:themeTint="99"/>
        <w:bottom w:val="single" w:sz="4" w:space="0" w:color="DEA7CB" w:themeColor="accent5" w:themeTint="99"/>
        <w:insideH w:val="single" w:sz="4" w:space="0" w:color="DEA7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1ED" w:themeFill="accent5" w:themeFillTint="33"/>
      </w:tcPr>
    </w:tblStylePr>
    <w:tblStylePr w:type="band1Horz">
      <w:tblPr/>
      <w:tcPr>
        <w:shd w:val="clear" w:color="auto" w:fill="F4E1ED" w:themeFill="accent5" w:themeFillTint="33"/>
      </w:tcPr>
    </w:tblStylePr>
  </w:style>
  <w:style w:type="table" w:styleId="2-62">
    <w:name w:val="List Table 2 Accent 6"/>
    <w:basedOn w:val="a4"/>
    <w:uiPriority w:val="47"/>
    <w:rsid w:val="00CA2370"/>
    <w:pPr>
      <w:spacing w:after="0"/>
    </w:pPr>
    <w:tblPr>
      <w:tblStyleRowBandSize w:val="1"/>
      <w:tblStyleColBandSize w:val="1"/>
      <w:tblBorders>
        <w:top w:val="single" w:sz="4" w:space="0" w:color="BDE295" w:themeColor="accent6" w:themeTint="99"/>
        <w:bottom w:val="single" w:sz="4" w:space="0" w:color="BDE295" w:themeColor="accent6" w:themeTint="99"/>
        <w:insideH w:val="single" w:sz="4" w:space="0" w:color="BDE2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6" w:themeFillTint="33"/>
      </w:tcPr>
    </w:tblStylePr>
    <w:tblStylePr w:type="band1Horz">
      <w:tblPr/>
      <w:tcPr>
        <w:shd w:val="clear" w:color="auto" w:fill="E9F5DB" w:themeFill="accent6" w:themeFillTint="33"/>
      </w:tcPr>
    </w:tblStylePr>
  </w:style>
  <w:style w:type="table" w:styleId="3f">
    <w:name w:val="List Table 3"/>
    <w:basedOn w:val="a4"/>
    <w:uiPriority w:val="48"/>
    <w:rsid w:val="00CA2370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A2370"/>
    <w:pPr>
      <w:spacing w:after="0"/>
    </w:pPr>
    <w:tblPr>
      <w:tblStyleRowBandSize w:val="1"/>
      <w:tblStyleColBandSize w:val="1"/>
      <w:tblBorders>
        <w:top w:val="single" w:sz="4" w:space="0" w:color="6AAEDA" w:themeColor="accent1"/>
        <w:left w:val="single" w:sz="4" w:space="0" w:color="6AAEDA" w:themeColor="accent1"/>
        <w:bottom w:val="single" w:sz="4" w:space="0" w:color="6AAEDA" w:themeColor="accent1"/>
        <w:right w:val="single" w:sz="4" w:space="0" w:color="6AAED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AEDA" w:themeFill="accent1"/>
      </w:tcPr>
    </w:tblStylePr>
    <w:tblStylePr w:type="lastRow">
      <w:rPr>
        <w:b/>
        <w:bCs/>
      </w:rPr>
      <w:tblPr/>
      <w:tcPr>
        <w:tcBorders>
          <w:top w:val="double" w:sz="4" w:space="0" w:color="6AAED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AEDA" w:themeColor="accent1"/>
          <w:right w:val="single" w:sz="4" w:space="0" w:color="6AAEDA" w:themeColor="accent1"/>
        </w:tcBorders>
      </w:tcPr>
    </w:tblStylePr>
    <w:tblStylePr w:type="band1Horz">
      <w:tblPr/>
      <w:tcPr>
        <w:tcBorders>
          <w:top w:val="single" w:sz="4" w:space="0" w:color="6AAEDA" w:themeColor="accent1"/>
          <w:bottom w:val="single" w:sz="4" w:space="0" w:color="6AAED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AEDA" w:themeColor="accent1"/>
          <w:left w:val="nil"/>
        </w:tcBorders>
      </w:tcPr>
    </w:tblStylePr>
    <w:tblStylePr w:type="swCell">
      <w:tblPr/>
      <w:tcPr>
        <w:tcBorders>
          <w:top w:val="double" w:sz="4" w:space="0" w:color="6AAED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A2370"/>
    <w:pPr>
      <w:spacing w:after="0"/>
    </w:pPr>
    <w:tblPr>
      <w:tblStyleRowBandSize w:val="1"/>
      <w:tblStyleColBandSize w:val="1"/>
      <w:tblBorders>
        <w:top w:val="single" w:sz="4" w:space="0" w:color="66CAC5" w:themeColor="accent2"/>
        <w:left w:val="single" w:sz="4" w:space="0" w:color="66CAC5" w:themeColor="accent2"/>
        <w:bottom w:val="single" w:sz="4" w:space="0" w:color="66CAC5" w:themeColor="accent2"/>
        <w:right w:val="single" w:sz="4" w:space="0" w:color="66CAC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CAC5" w:themeFill="accent2"/>
      </w:tcPr>
    </w:tblStylePr>
    <w:tblStylePr w:type="lastRow">
      <w:rPr>
        <w:b/>
        <w:bCs/>
      </w:rPr>
      <w:tblPr/>
      <w:tcPr>
        <w:tcBorders>
          <w:top w:val="double" w:sz="4" w:space="0" w:color="66CAC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CAC5" w:themeColor="accent2"/>
          <w:right w:val="single" w:sz="4" w:space="0" w:color="66CAC5" w:themeColor="accent2"/>
        </w:tcBorders>
      </w:tcPr>
    </w:tblStylePr>
    <w:tblStylePr w:type="band1Horz">
      <w:tblPr/>
      <w:tcPr>
        <w:tcBorders>
          <w:top w:val="single" w:sz="4" w:space="0" w:color="66CAC5" w:themeColor="accent2"/>
          <w:bottom w:val="single" w:sz="4" w:space="0" w:color="66CAC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CAC5" w:themeColor="accent2"/>
          <w:left w:val="nil"/>
        </w:tcBorders>
      </w:tcPr>
    </w:tblStylePr>
    <w:tblStylePr w:type="swCell">
      <w:tblPr/>
      <w:tcPr>
        <w:tcBorders>
          <w:top w:val="double" w:sz="4" w:space="0" w:color="66CAC5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A2370"/>
    <w:pPr>
      <w:spacing w:after="0"/>
    </w:pPr>
    <w:tblPr>
      <w:tblStyleRowBandSize w:val="1"/>
      <w:tblStyleColBandSize w:val="1"/>
      <w:tblBorders>
        <w:top w:val="single" w:sz="4" w:space="0" w:color="ED6566" w:themeColor="accent3"/>
        <w:left w:val="single" w:sz="4" w:space="0" w:color="ED6566" w:themeColor="accent3"/>
        <w:bottom w:val="single" w:sz="4" w:space="0" w:color="ED6566" w:themeColor="accent3"/>
        <w:right w:val="single" w:sz="4" w:space="0" w:color="ED65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6566" w:themeFill="accent3"/>
      </w:tcPr>
    </w:tblStylePr>
    <w:tblStylePr w:type="lastRow">
      <w:rPr>
        <w:b/>
        <w:bCs/>
      </w:rPr>
      <w:tblPr/>
      <w:tcPr>
        <w:tcBorders>
          <w:top w:val="double" w:sz="4" w:space="0" w:color="ED65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6566" w:themeColor="accent3"/>
          <w:right w:val="single" w:sz="4" w:space="0" w:color="ED6566" w:themeColor="accent3"/>
        </w:tcBorders>
      </w:tcPr>
    </w:tblStylePr>
    <w:tblStylePr w:type="band1Horz">
      <w:tblPr/>
      <w:tcPr>
        <w:tcBorders>
          <w:top w:val="single" w:sz="4" w:space="0" w:color="ED6566" w:themeColor="accent3"/>
          <w:bottom w:val="single" w:sz="4" w:space="0" w:color="ED65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6566" w:themeColor="accent3"/>
          <w:left w:val="nil"/>
        </w:tcBorders>
      </w:tcPr>
    </w:tblStylePr>
    <w:tblStylePr w:type="swCell">
      <w:tblPr/>
      <w:tcPr>
        <w:tcBorders>
          <w:top w:val="double" w:sz="4" w:space="0" w:color="ED6566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A2370"/>
    <w:pPr>
      <w:spacing w:after="0"/>
    </w:pPr>
    <w:tblPr>
      <w:tblStyleRowBandSize w:val="1"/>
      <w:tblStyleColBandSize w:val="1"/>
      <w:tblBorders>
        <w:top w:val="single" w:sz="4" w:space="0" w:color="FEC444" w:themeColor="accent4"/>
        <w:left w:val="single" w:sz="4" w:space="0" w:color="FEC444" w:themeColor="accent4"/>
        <w:bottom w:val="single" w:sz="4" w:space="0" w:color="FEC444" w:themeColor="accent4"/>
        <w:right w:val="single" w:sz="4" w:space="0" w:color="FEC44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C444" w:themeFill="accent4"/>
      </w:tcPr>
    </w:tblStylePr>
    <w:tblStylePr w:type="lastRow">
      <w:rPr>
        <w:b/>
        <w:bCs/>
      </w:rPr>
      <w:tblPr/>
      <w:tcPr>
        <w:tcBorders>
          <w:top w:val="double" w:sz="4" w:space="0" w:color="FEC44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C444" w:themeColor="accent4"/>
          <w:right w:val="single" w:sz="4" w:space="0" w:color="FEC444" w:themeColor="accent4"/>
        </w:tcBorders>
      </w:tcPr>
    </w:tblStylePr>
    <w:tblStylePr w:type="band1Horz">
      <w:tblPr/>
      <w:tcPr>
        <w:tcBorders>
          <w:top w:val="single" w:sz="4" w:space="0" w:color="FEC444" w:themeColor="accent4"/>
          <w:bottom w:val="single" w:sz="4" w:space="0" w:color="FEC44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C444" w:themeColor="accent4"/>
          <w:left w:val="nil"/>
        </w:tcBorders>
      </w:tcPr>
    </w:tblStylePr>
    <w:tblStylePr w:type="swCell">
      <w:tblPr/>
      <w:tcPr>
        <w:tcBorders>
          <w:top w:val="double" w:sz="4" w:space="0" w:color="FEC444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A2370"/>
    <w:pPr>
      <w:spacing w:after="0"/>
    </w:pPr>
    <w:tblPr>
      <w:tblStyleRowBandSize w:val="1"/>
      <w:tblStyleColBandSize w:val="1"/>
      <w:tblBorders>
        <w:top w:val="single" w:sz="4" w:space="0" w:color="C86DAA" w:themeColor="accent5"/>
        <w:left w:val="single" w:sz="4" w:space="0" w:color="C86DAA" w:themeColor="accent5"/>
        <w:bottom w:val="single" w:sz="4" w:space="0" w:color="C86DAA" w:themeColor="accent5"/>
        <w:right w:val="single" w:sz="4" w:space="0" w:color="C86DAA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6DAA" w:themeFill="accent5"/>
      </w:tcPr>
    </w:tblStylePr>
    <w:tblStylePr w:type="lastRow">
      <w:rPr>
        <w:b/>
        <w:bCs/>
      </w:rPr>
      <w:tblPr/>
      <w:tcPr>
        <w:tcBorders>
          <w:top w:val="double" w:sz="4" w:space="0" w:color="C86DAA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6DAA" w:themeColor="accent5"/>
          <w:right w:val="single" w:sz="4" w:space="0" w:color="C86DAA" w:themeColor="accent5"/>
        </w:tcBorders>
      </w:tcPr>
    </w:tblStylePr>
    <w:tblStylePr w:type="band1Horz">
      <w:tblPr/>
      <w:tcPr>
        <w:tcBorders>
          <w:top w:val="single" w:sz="4" w:space="0" w:color="C86DAA" w:themeColor="accent5"/>
          <w:bottom w:val="single" w:sz="4" w:space="0" w:color="C86DAA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6DAA" w:themeColor="accent5"/>
          <w:left w:val="nil"/>
        </w:tcBorders>
      </w:tcPr>
    </w:tblStylePr>
    <w:tblStylePr w:type="swCell">
      <w:tblPr/>
      <w:tcPr>
        <w:tcBorders>
          <w:top w:val="double" w:sz="4" w:space="0" w:color="C86DAA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A2370"/>
    <w:pPr>
      <w:spacing w:after="0"/>
    </w:pPr>
    <w:tblPr>
      <w:tblStyleRowBandSize w:val="1"/>
      <w:tblStyleColBandSize w:val="1"/>
      <w:tblBorders>
        <w:top w:val="single" w:sz="4" w:space="0" w:color="92D050" w:themeColor="accent6"/>
        <w:left w:val="single" w:sz="4" w:space="0" w:color="92D050" w:themeColor="accent6"/>
        <w:bottom w:val="single" w:sz="4" w:space="0" w:color="92D050" w:themeColor="accent6"/>
        <w:right w:val="single" w:sz="4" w:space="0" w:color="92D05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6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6"/>
          <w:right w:val="single" w:sz="4" w:space="0" w:color="92D050" w:themeColor="accent6"/>
        </w:tcBorders>
      </w:tcPr>
    </w:tblStylePr>
    <w:tblStylePr w:type="band1Horz">
      <w:tblPr/>
      <w:tcPr>
        <w:tcBorders>
          <w:top w:val="single" w:sz="4" w:space="0" w:color="92D050" w:themeColor="accent6"/>
          <w:bottom w:val="single" w:sz="4" w:space="0" w:color="92D05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6"/>
          <w:left w:val="nil"/>
        </w:tcBorders>
      </w:tcPr>
    </w:tblStylePr>
    <w:tblStylePr w:type="swCell">
      <w:tblPr/>
      <w:tcPr>
        <w:tcBorders>
          <w:top w:val="double" w:sz="4" w:space="0" w:color="92D050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CA237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A2370"/>
    <w:pPr>
      <w:spacing w:after="0"/>
    </w:pPr>
    <w:tblPr>
      <w:tblStyleRowBandSize w:val="1"/>
      <w:tblStyleColBandSize w:val="1"/>
      <w:tblBorders>
        <w:top w:val="single" w:sz="4" w:space="0" w:color="A5CEE8" w:themeColor="accent1" w:themeTint="99"/>
        <w:left w:val="single" w:sz="4" w:space="0" w:color="A5CEE8" w:themeColor="accent1" w:themeTint="99"/>
        <w:bottom w:val="single" w:sz="4" w:space="0" w:color="A5CEE8" w:themeColor="accent1" w:themeTint="99"/>
        <w:right w:val="single" w:sz="4" w:space="0" w:color="A5CEE8" w:themeColor="accent1" w:themeTint="99"/>
        <w:insideH w:val="single" w:sz="4" w:space="0" w:color="A5CEE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AEDA" w:themeColor="accent1"/>
          <w:left w:val="single" w:sz="4" w:space="0" w:color="6AAEDA" w:themeColor="accent1"/>
          <w:bottom w:val="single" w:sz="4" w:space="0" w:color="6AAEDA" w:themeColor="accent1"/>
          <w:right w:val="single" w:sz="4" w:space="0" w:color="6AAEDA" w:themeColor="accent1"/>
          <w:insideH w:val="nil"/>
        </w:tcBorders>
        <w:shd w:val="clear" w:color="auto" w:fill="6AAEDA" w:themeFill="accent1"/>
      </w:tcPr>
    </w:tblStylePr>
    <w:tblStylePr w:type="lastRow">
      <w:rPr>
        <w:b/>
        <w:bCs/>
      </w:rPr>
      <w:tblPr/>
      <w:tcPr>
        <w:tcBorders>
          <w:top w:val="double" w:sz="4" w:space="0" w:color="A5CE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7" w:themeFill="accent1" w:themeFillTint="33"/>
      </w:tcPr>
    </w:tblStylePr>
    <w:tblStylePr w:type="band1Horz">
      <w:tblPr/>
      <w:tcPr>
        <w:shd w:val="clear" w:color="auto" w:fill="E1EEF7" w:themeFill="accent1" w:themeFillTint="33"/>
      </w:tcPr>
    </w:tblStylePr>
  </w:style>
  <w:style w:type="table" w:styleId="4-2">
    <w:name w:val="List Table 4 Accent 2"/>
    <w:basedOn w:val="a4"/>
    <w:uiPriority w:val="49"/>
    <w:rsid w:val="00CA2370"/>
    <w:pPr>
      <w:spacing w:after="0"/>
    </w:pPr>
    <w:tblPr>
      <w:tblStyleRowBandSize w:val="1"/>
      <w:tblStyleColBandSize w:val="1"/>
      <w:tblBorders>
        <w:top w:val="single" w:sz="4" w:space="0" w:color="A3DFDC" w:themeColor="accent2" w:themeTint="99"/>
        <w:left w:val="single" w:sz="4" w:space="0" w:color="A3DFDC" w:themeColor="accent2" w:themeTint="99"/>
        <w:bottom w:val="single" w:sz="4" w:space="0" w:color="A3DFDC" w:themeColor="accent2" w:themeTint="99"/>
        <w:right w:val="single" w:sz="4" w:space="0" w:color="A3DFDC" w:themeColor="accent2" w:themeTint="99"/>
        <w:insideH w:val="single" w:sz="4" w:space="0" w:color="A3DFD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CAC5" w:themeColor="accent2"/>
          <w:left w:val="single" w:sz="4" w:space="0" w:color="66CAC5" w:themeColor="accent2"/>
          <w:bottom w:val="single" w:sz="4" w:space="0" w:color="66CAC5" w:themeColor="accent2"/>
          <w:right w:val="single" w:sz="4" w:space="0" w:color="66CAC5" w:themeColor="accent2"/>
          <w:insideH w:val="nil"/>
        </w:tcBorders>
        <w:shd w:val="clear" w:color="auto" w:fill="66CAC5" w:themeFill="accent2"/>
      </w:tcPr>
    </w:tblStylePr>
    <w:tblStylePr w:type="lastRow">
      <w:rPr>
        <w:b/>
        <w:bCs/>
      </w:rPr>
      <w:tblPr/>
      <w:tcPr>
        <w:tcBorders>
          <w:top w:val="double" w:sz="4" w:space="0" w:color="A3DFD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4F3" w:themeFill="accent2" w:themeFillTint="33"/>
      </w:tcPr>
    </w:tblStylePr>
    <w:tblStylePr w:type="band1Horz">
      <w:tblPr/>
      <w:tcPr>
        <w:shd w:val="clear" w:color="auto" w:fill="E0F4F3" w:themeFill="accent2" w:themeFillTint="33"/>
      </w:tcPr>
    </w:tblStylePr>
  </w:style>
  <w:style w:type="table" w:styleId="4-3">
    <w:name w:val="List Table 4 Accent 3"/>
    <w:basedOn w:val="a4"/>
    <w:uiPriority w:val="49"/>
    <w:rsid w:val="00CA2370"/>
    <w:pPr>
      <w:spacing w:after="0"/>
    </w:pPr>
    <w:tblPr>
      <w:tblStyleRowBandSize w:val="1"/>
      <w:tblStyleColBandSize w:val="1"/>
      <w:tblBorders>
        <w:top w:val="single" w:sz="4" w:space="0" w:color="F4A2A2" w:themeColor="accent3" w:themeTint="99"/>
        <w:left w:val="single" w:sz="4" w:space="0" w:color="F4A2A2" w:themeColor="accent3" w:themeTint="99"/>
        <w:bottom w:val="single" w:sz="4" w:space="0" w:color="F4A2A2" w:themeColor="accent3" w:themeTint="99"/>
        <w:right w:val="single" w:sz="4" w:space="0" w:color="F4A2A2" w:themeColor="accent3" w:themeTint="99"/>
        <w:insideH w:val="single" w:sz="4" w:space="0" w:color="F4A2A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6566" w:themeColor="accent3"/>
          <w:left w:val="single" w:sz="4" w:space="0" w:color="ED6566" w:themeColor="accent3"/>
          <w:bottom w:val="single" w:sz="4" w:space="0" w:color="ED6566" w:themeColor="accent3"/>
          <w:right w:val="single" w:sz="4" w:space="0" w:color="ED6566" w:themeColor="accent3"/>
          <w:insideH w:val="nil"/>
        </w:tcBorders>
        <w:shd w:val="clear" w:color="auto" w:fill="ED6566" w:themeFill="accent3"/>
      </w:tcPr>
    </w:tblStylePr>
    <w:tblStylePr w:type="lastRow">
      <w:rPr>
        <w:b/>
        <w:bCs/>
      </w:rPr>
      <w:tblPr/>
      <w:tcPr>
        <w:tcBorders>
          <w:top w:val="double" w:sz="4" w:space="0" w:color="F4A2A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DF" w:themeFill="accent3" w:themeFillTint="33"/>
      </w:tcPr>
    </w:tblStylePr>
    <w:tblStylePr w:type="band1Horz">
      <w:tblPr/>
      <w:tcPr>
        <w:shd w:val="clear" w:color="auto" w:fill="FBDFDF" w:themeFill="accent3" w:themeFillTint="33"/>
      </w:tcPr>
    </w:tblStylePr>
  </w:style>
  <w:style w:type="table" w:styleId="4-4">
    <w:name w:val="List Table 4 Accent 4"/>
    <w:basedOn w:val="a4"/>
    <w:uiPriority w:val="49"/>
    <w:rsid w:val="00CA2370"/>
    <w:pPr>
      <w:spacing w:after="0"/>
    </w:pPr>
    <w:tblPr>
      <w:tblStyleRowBandSize w:val="1"/>
      <w:tblStyleColBandSize w:val="1"/>
      <w:tblBorders>
        <w:top w:val="single" w:sz="4" w:space="0" w:color="FEDB8E" w:themeColor="accent4" w:themeTint="99"/>
        <w:left w:val="single" w:sz="4" w:space="0" w:color="FEDB8E" w:themeColor="accent4" w:themeTint="99"/>
        <w:bottom w:val="single" w:sz="4" w:space="0" w:color="FEDB8E" w:themeColor="accent4" w:themeTint="99"/>
        <w:right w:val="single" w:sz="4" w:space="0" w:color="FEDB8E" w:themeColor="accent4" w:themeTint="99"/>
        <w:insideH w:val="single" w:sz="4" w:space="0" w:color="FEDB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444" w:themeColor="accent4"/>
          <w:left w:val="single" w:sz="4" w:space="0" w:color="FEC444" w:themeColor="accent4"/>
          <w:bottom w:val="single" w:sz="4" w:space="0" w:color="FEC444" w:themeColor="accent4"/>
          <w:right w:val="single" w:sz="4" w:space="0" w:color="FEC444" w:themeColor="accent4"/>
          <w:insideH w:val="nil"/>
        </w:tcBorders>
        <w:shd w:val="clear" w:color="auto" w:fill="FEC444" w:themeFill="accent4"/>
      </w:tcPr>
    </w:tblStylePr>
    <w:tblStylePr w:type="lastRow">
      <w:rPr>
        <w:b/>
        <w:bCs/>
      </w:rPr>
      <w:tblPr/>
      <w:tcPr>
        <w:tcBorders>
          <w:top w:val="double" w:sz="4" w:space="0" w:color="FEDB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9" w:themeFill="accent4" w:themeFillTint="33"/>
      </w:tcPr>
    </w:tblStylePr>
    <w:tblStylePr w:type="band1Horz">
      <w:tblPr/>
      <w:tcPr>
        <w:shd w:val="clear" w:color="auto" w:fill="FEF3D9" w:themeFill="accent4" w:themeFillTint="33"/>
      </w:tcPr>
    </w:tblStylePr>
  </w:style>
  <w:style w:type="table" w:styleId="4-5">
    <w:name w:val="List Table 4 Accent 5"/>
    <w:basedOn w:val="a4"/>
    <w:uiPriority w:val="49"/>
    <w:rsid w:val="00CA2370"/>
    <w:pPr>
      <w:spacing w:after="0"/>
    </w:pPr>
    <w:tblPr>
      <w:tblStyleRowBandSize w:val="1"/>
      <w:tblStyleColBandSize w:val="1"/>
      <w:tblBorders>
        <w:top w:val="single" w:sz="4" w:space="0" w:color="DEA7CB" w:themeColor="accent5" w:themeTint="99"/>
        <w:left w:val="single" w:sz="4" w:space="0" w:color="DEA7CB" w:themeColor="accent5" w:themeTint="99"/>
        <w:bottom w:val="single" w:sz="4" w:space="0" w:color="DEA7CB" w:themeColor="accent5" w:themeTint="99"/>
        <w:right w:val="single" w:sz="4" w:space="0" w:color="DEA7CB" w:themeColor="accent5" w:themeTint="99"/>
        <w:insideH w:val="single" w:sz="4" w:space="0" w:color="DEA7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6DAA" w:themeColor="accent5"/>
          <w:left w:val="single" w:sz="4" w:space="0" w:color="C86DAA" w:themeColor="accent5"/>
          <w:bottom w:val="single" w:sz="4" w:space="0" w:color="C86DAA" w:themeColor="accent5"/>
          <w:right w:val="single" w:sz="4" w:space="0" w:color="C86DAA" w:themeColor="accent5"/>
          <w:insideH w:val="nil"/>
        </w:tcBorders>
        <w:shd w:val="clear" w:color="auto" w:fill="C86DAA" w:themeFill="accent5"/>
      </w:tcPr>
    </w:tblStylePr>
    <w:tblStylePr w:type="lastRow">
      <w:rPr>
        <w:b/>
        <w:bCs/>
      </w:rPr>
      <w:tblPr/>
      <w:tcPr>
        <w:tcBorders>
          <w:top w:val="double" w:sz="4" w:space="0" w:color="DEA7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1ED" w:themeFill="accent5" w:themeFillTint="33"/>
      </w:tcPr>
    </w:tblStylePr>
    <w:tblStylePr w:type="band1Horz">
      <w:tblPr/>
      <w:tcPr>
        <w:shd w:val="clear" w:color="auto" w:fill="F4E1ED" w:themeFill="accent5" w:themeFillTint="33"/>
      </w:tcPr>
    </w:tblStylePr>
  </w:style>
  <w:style w:type="table" w:styleId="4-6">
    <w:name w:val="List Table 4 Accent 6"/>
    <w:basedOn w:val="a4"/>
    <w:uiPriority w:val="49"/>
    <w:rsid w:val="00CA2370"/>
    <w:pPr>
      <w:spacing w:after="0"/>
    </w:pPr>
    <w:tblPr>
      <w:tblStyleRowBandSize w:val="1"/>
      <w:tblStyleColBandSize w:val="1"/>
      <w:tblBorders>
        <w:top w:val="single" w:sz="4" w:space="0" w:color="BDE295" w:themeColor="accent6" w:themeTint="99"/>
        <w:left w:val="single" w:sz="4" w:space="0" w:color="BDE295" w:themeColor="accent6" w:themeTint="99"/>
        <w:bottom w:val="single" w:sz="4" w:space="0" w:color="BDE295" w:themeColor="accent6" w:themeTint="99"/>
        <w:right w:val="single" w:sz="4" w:space="0" w:color="BDE295" w:themeColor="accent6" w:themeTint="99"/>
        <w:insideH w:val="single" w:sz="4" w:space="0" w:color="BDE29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6"/>
          <w:left w:val="single" w:sz="4" w:space="0" w:color="92D050" w:themeColor="accent6"/>
          <w:bottom w:val="single" w:sz="4" w:space="0" w:color="92D050" w:themeColor="accent6"/>
          <w:right w:val="single" w:sz="4" w:space="0" w:color="92D050" w:themeColor="accent6"/>
          <w:insideH w:val="nil"/>
        </w:tcBorders>
        <w:shd w:val="clear" w:color="auto" w:fill="92D050" w:themeFill="accent6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6" w:themeFillTint="33"/>
      </w:tcPr>
    </w:tblStylePr>
    <w:tblStylePr w:type="band1Horz">
      <w:tblPr/>
      <w:tcPr>
        <w:shd w:val="clear" w:color="auto" w:fill="E9F5DB" w:themeFill="accent6" w:themeFillTint="33"/>
      </w:tcPr>
    </w:tblStylePr>
  </w:style>
  <w:style w:type="table" w:styleId="58">
    <w:name w:val="List Table 5 Dark"/>
    <w:basedOn w:val="a4"/>
    <w:uiPriority w:val="50"/>
    <w:rsid w:val="00CA237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A237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AEDA" w:themeColor="accent1"/>
        <w:left w:val="single" w:sz="24" w:space="0" w:color="6AAEDA" w:themeColor="accent1"/>
        <w:bottom w:val="single" w:sz="24" w:space="0" w:color="6AAEDA" w:themeColor="accent1"/>
        <w:right w:val="single" w:sz="24" w:space="0" w:color="6AAEDA" w:themeColor="accent1"/>
      </w:tblBorders>
    </w:tblPr>
    <w:tcPr>
      <w:shd w:val="clear" w:color="auto" w:fill="6AAED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A237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CAC5" w:themeColor="accent2"/>
        <w:left w:val="single" w:sz="24" w:space="0" w:color="66CAC5" w:themeColor="accent2"/>
        <w:bottom w:val="single" w:sz="24" w:space="0" w:color="66CAC5" w:themeColor="accent2"/>
        <w:right w:val="single" w:sz="24" w:space="0" w:color="66CAC5" w:themeColor="accent2"/>
      </w:tblBorders>
    </w:tblPr>
    <w:tcPr>
      <w:shd w:val="clear" w:color="auto" w:fill="66CAC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A237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6566" w:themeColor="accent3"/>
        <w:left w:val="single" w:sz="24" w:space="0" w:color="ED6566" w:themeColor="accent3"/>
        <w:bottom w:val="single" w:sz="24" w:space="0" w:color="ED6566" w:themeColor="accent3"/>
        <w:right w:val="single" w:sz="24" w:space="0" w:color="ED6566" w:themeColor="accent3"/>
      </w:tblBorders>
    </w:tblPr>
    <w:tcPr>
      <w:shd w:val="clear" w:color="auto" w:fill="ED65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A237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C444" w:themeColor="accent4"/>
        <w:left w:val="single" w:sz="24" w:space="0" w:color="FEC444" w:themeColor="accent4"/>
        <w:bottom w:val="single" w:sz="24" w:space="0" w:color="FEC444" w:themeColor="accent4"/>
        <w:right w:val="single" w:sz="24" w:space="0" w:color="FEC444" w:themeColor="accent4"/>
      </w:tblBorders>
    </w:tblPr>
    <w:tcPr>
      <w:shd w:val="clear" w:color="auto" w:fill="FEC44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A237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6DAA" w:themeColor="accent5"/>
        <w:left w:val="single" w:sz="24" w:space="0" w:color="C86DAA" w:themeColor="accent5"/>
        <w:bottom w:val="single" w:sz="24" w:space="0" w:color="C86DAA" w:themeColor="accent5"/>
        <w:right w:val="single" w:sz="24" w:space="0" w:color="C86DAA" w:themeColor="accent5"/>
      </w:tblBorders>
    </w:tblPr>
    <w:tcPr>
      <w:shd w:val="clear" w:color="auto" w:fill="C86DAA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A237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6"/>
        <w:left w:val="single" w:sz="24" w:space="0" w:color="92D050" w:themeColor="accent6"/>
        <w:bottom w:val="single" w:sz="24" w:space="0" w:color="92D050" w:themeColor="accent6"/>
        <w:right w:val="single" w:sz="24" w:space="0" w:color="92D050" w:themeColor="accent6"/>
      </w:tblBorders>
    </w:tblPr>
    <w:tcPr>
      <w:shd w:val="clear" w:color="auto" w:fill="92D05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CA237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A2370"/>
    <w:pPr>
      <w:spacing w:after="0"/>
    </w:pPr>
    <w:rPr>
      <w:color w:val="3088C2" w:themeColor="accent1" w:themeShade="BF"/>
    </w:rPr>
    <w:tblPr>
      <w:tblStyleRowBandSize w:val="1"/>
      <w:tblStyleColBandSize w:val="1"/>
      <w:tblBorders>
        <w:top w:val="single" w:sz="4" w:space="0" w:color="6AAEDA" w:themeColor="accent1"/>
        <w:bottom w:val="single" w:sz="4" w:space="0" w:color="6AAED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AAED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AAED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7" w:themeFill="accent1" w:themeFillTint="33"/>
      </w:tcPr>
    </w:tblStylePr>
    <w:tblStylePr w:type="band1Horz">
      <w:tblPr/>
      <w:tcPr>
        <w:shd w:val="clear" w:color="auto" w:fill="E1EEF7" w:themeFill="accent1" w:themeFillTint="33"/>
      </w:tcPr>
    </w:tblStylePr>
  </w:style>
  <w:style w:type="table" w:styleId="6-2">
    <w:name w:val="List Table 6 Colorful Accent 2"/>
    <w:basedOn w:val="a4"/>
    <w:uiPriority w:val="51"/>
    <w:rsid w:val="00CA2370"/>
    <w:pPr>
      <w:spacing w:after="0"/>
    </w:pPr>
    <w:rPr>
      <w:color w:val="3AA9A3" w:themeColor="accent2" w:themeShade="BF"/>
    </w:rPr>
    <w:tblPr>
      <w:tblStyleRowBandSize w:val="1"/>
      <w:tblStyleColBandSize w:val="1"/>
      <w:tblBorders>
        <w:top w:val="single" w:sz="4" w:space="0" w:color="66CAC5" w:themeColor="accent2"/>
        <w:bottom w:val="single" w:sz="4" w:space="0" w:color="66CAC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6CAC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6CAC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4F3" w:themeFill="accent2" w:themeFillTint="33"/>
      </w:tcPr>
    </w:tblStylePr>
    <w:tblStylePr w:type="band1Horz">
      <w:tblPr/>
      <w:tcPr>
        <w:shd w:val="clear" w:color="auto" w:fill="E0F4F3" w:themeFill="accent2" w:themeFillTint="33"/>
      </w:tcPr>
    </w:tblStylePr>
  </w:style>
  <w:style w:type="table" w:styleId="6-3">
    <w:name w:val="List Table 6 Colorful Accent 3"/>
    <w:basedOn w:val="a4"/>
    <w:uiPriority w:val="51"/>
    <w:rsid w:val="00CA2370"/>
    <w:pPr>
      <w:spacing w:after="0"/>
    </w:pPr>
    <w:rPr>
      <w:color w:val="E21A1B" w:themeColor="accent3" w:themeShade="BF"/>
    </w:rPr>
    <w:tblPr>
      <w:tblStyleRowBandSize w:val="1"/>
      <w:tblStyleColBandSize w:val="1"/>
      <w:tblBorders>
        <w:top w:val="single" w:sz="4" w:space="0" w:color="ED6566" w:themeColor="accent3"/>
        <w:bottom w:val="single" w:sz="4" w:space="0" w:color="ED65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D65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D65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DF" w:themeFill="accent3" w:themeFillTint="33"/>
      </w:tcPr>
    </w:tblStylePr>
    <w:tblStylePr w:type="band1Horz">
      <w:tblPr/>
      <w:tcPr>
        <w:shd w:val="clear" w:color="auto" w:fill="FBDFDF" w:themeFill="accent3" w:themeFillTint="33"/>
      </w:tcPr>
    </w:tblStylePr>
  </w:style>
  <w:style w:type="table" w:styleId="6-4">
    <w:name w:val="List Table 6 Colorful Accent 4"/>
    <w:basedOn w:val="a4"/>
    <w:uiPriority w:val="51"/>
    <w:rsid w:val="00CA2370"/>
    <w:pPr>
      <w:spacing w:after="0"/>
    </w:pPr>
    <w:rPr>
      <w:color w:val="EFA401" w:themeColor="accent4" w:themeShade="BF"/>
    </w:rPr>
    <w:tblPr>
      <w:tblStyleRowBandSize w:val="1"/>
      <w:tblStyleColBandSize w:val="1"/>
      <w:tblBorders>
        <w:top w:val="single" w:sz="4" w:space="0" w:color="FEC444" w:themeColor="accent4"/>
        <w:bottom w:val="single" w:sz="4" w:space="0" w:color="FEC44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EC44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EC4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9" w:themeFill="accent4" w:themeFillTint="33"/>
      </w:tcPr>
    </w:tblStylePr>
    <w:tblStylePr w:type="band1Horz">
      <w:tblPr/>
      <w:tcPr>
        <w:shd w:val="clear" w:color="auto" w:fill="FEF3D9" w:themeFill="accent4" w:themeFillTint="33"/>
      </w:tcPr>
    </w:tblStylePr>
  </w:style>
  <w:style w:type="table" w:styleId="6-5">
    <w:name w:val="List Table 6 Colorful Accent 5"/>
    <w:basedOn w:val="a4"/>
    <w:uiPriority w:val="51"/>
    <w:rsid w:val="00CA2370"/>
    <w:pPr>
      <w:spacing w:after="0"/>
    </w:pPr>
    <w:rPr>
      <w:color w:val="A73F85" w:themeColor="accent5" w:themeShade="BF"/>
    </w:rPr>
    <w:tblPr>
      <w:tblStyleRowBandSize w:val="1"/>
      <w:tblStyleColBandSize w:val="1"/>
      <w:tblBorders>
        <w:top w:val="single" w:sz="4" w:space="0" w:color="C86DAA" w:themeColor="accent5"/>
        <w:bottom w:val="single" w:sz="4" w:space="0" w:color="C86DAA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86DAA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86DA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1ED" w:themeFill="accent5" w:themeFillTint="33"/>
      </w:tcPr>
    </w:tblStylePr>
    <w:tblStylePr w:type="band1Horz">
      <w:tblPr/>
      <w:tcPr>
        <w:shd w:val="clear" w:color="auto" w:fill="F4E1ED" w:themeFill="accent5" w:themeFillTint="33"/>
      </w:tcPr>
    </w:tblStylePr>
  </w:style>
  <w:style w:type="table" w:styleId="6-6">
    <w:name w:val="List Table 6 Colorful Accent 6"/>
    <w:basedOn w:val="a4"/>
    <w:uiPriority w:val="51"/>
    <w:rsid w:val="00CA2370"/>
    <w:pPr>
      <w:spacing w:after="0"/>
    </w:pPr>
    <w:rPr>
      <w:color w:val="6DA92D" w:themeColor="accent6" w:themeShade="BF"/>
    </w:rPr>
    <w:tblPr>
      <w:tblStyleRowBandSize w:val="1"/>
      <w:tblStyleColBandSize w:val="1"/>
      <w:tblBorders>
        <w:top w:val="single" w:sz="4" w:space="0" w:color="92D050" w:themeColor="accent6"/>
        <w:bottom w:val="single" w:sz="4" w:space="0" w:color="92D05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6" w:themeFillTint="33"/>
      </w:tcPr>
    </w:tblStylePr>
    <w:tblStylePr w:type="band1Horz">
      <w:tblPr/>
      <w:tcPr>
        <w:shd w:val="clear" w:color="auto" w:fill="E9F5DB" w:themeFill="accent6" w:themeFillTint="33"/>
      </w:tcPr>
    </w:tblStylePr>
  </w:style>
  <w:style w:type="table" w:styleId="73">
    <w:name w:val="List Table 7 Colorful"/>
    <w:basedOn w:val="a4"/>
    <w:uiPriority w:val="52"/>
    <w:rsid w:val="00CA2370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A2370"/>
    <w:pPr>
      <w:spacing w:after="0"/>
    </w:pPr>
    <w:rPr>
      <w:color w:val="3088C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AED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AED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AED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AED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1EEF7" w:themeFill="accent1" w:themeFillTint="33"/>
      </w:tcPr>
    </w:tblStylePr>
    <w:tblStylePr w:type="band1Horz">
      <w:tblPr/>
      <w:tcPr>
        <w:shd w:val="clear" w:color="auto" w:fill="E1EE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A2370"/>
    <w:pPr>
      <w:spacing w:after="0"/>
    </w:pPr>
    <w:rPr>
      <w:color w:val="3AA9A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CAC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CAC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CAC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CAC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0F4F3" w:themeFill="accent2" w:themeFillTint="33"/>
      </w:tcPr>
    </w:tblStylePr>
    <w:tblStylePr w:type="band1Horz">
      <w:tblPr/>
      <w:tcPr>
        <w:shd w:val="clear" w:color="auto" w:fill="E0F4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A2370"/>
    <w:pPr>
      <w:spacing w:after="0"/>
    </w:pPr>
    <w:rPr>
      <w:color w:val="E21A1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65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65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65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65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DFDF" w:themeFill="accent3" w:themeFillTint="33"/>
      </w:tcPr>
    </w:tblStylePr>
    <w:tblStylePr w:type="band1Horz">
      <w:tblPr/>
      <w:tcPr>
        <w:shd w:val="clear" w:color="auto" w:fill="FBDFD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A2370"/>
    <w:pPr>
      <w:spacing w:after="0"/>
    </w:pPr>
    <w:rPr>
      <w:color w:val="EFA40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C44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C44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C44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C44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EF3D9" w:themeFill="accent4" w:themeFillTint="33"/>
      </w:tcPr>
    </w:tblStylePr>
    <w:tblStylePr w:type="band1Horz">
      <w:tblPr/>
      <w:tcPr>
        <w:shd w:val="clear" w:color="auto" w:fill="FEF3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A2370"/>
    <w:pPr>
      <w:spacing w:after="0"/>
    </w:pPr>
    <w:rPr>
      <w:color w:val="A73F8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6DA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6DA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6DA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6DA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4E1ED" w:themeFill="accent5" w:themeFillTint="33"/>
      </w:tcPr>
    </w:tblStylePr>
    <w:tblStylePr w:type="band1Horz">
      <w:tblPr/>
      <w:tcPr>
        <w:shd w:val="clear" w:color="auto" w:fill="F4E1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A2370"/>
    <w:pPr>
      <w:spacing w:after="0"/>
    </w:pPr>
    <w:rPr>
      <w:color w:val="6DA92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6" w:themeFillTint="33"/>
      </w:tcPr>
    </w:tblStylePr>
    <w:tblStylePr w:type="band1Horz">
      <w:tblPr/>
      <w:tcPr>
        <w:shd w:val="clear" w:color="auto" w:fill="E9F5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semiHidden/>
    <w:unhideWhenUsed/>
    <w:rsid w:val="00CA2370"/>
    <w:pPr>
      <w:spacing w:before="0" w:after="0"/>
    </w:pPr>
  </w:style>
  <w:style w:type="character" w:customStyle="1" w:styleId="afffff4">
    <w:name w:val="電子郵件簽名 字元"/>
    <w:basedOn w:val="a3"/>
    <w:link w:val="afffff3"/>
    <w:semiHidden/>
    <w:rsid w:val="00CA2370"/>
    <w:rPr>
      <w:rFonts w:ascii="Microsoft JhengHei UI" w:eastAsia="Microsoft JhengHei UI" w:hAnsi="Microsoft JhengHei UI"/>
      <w:lang w:val="en-US"/>
    </w:rPr>
  </w:style>
  <w:style w:type="paragraph" w:styleId="afffff5">
    <w:name w:val="Salutation"/>
    <w:basedOn w:val="a2"/>
    <w:next w:val="a2"/>
    <w:link w:val="afffff6"/>
    <w:semiHidden/>
    <w:unhideWhenUsed/>
    <w:rsid w:val="00CA2370"/>
  </w:style>
  <w:style w:type="character" w:customStyle="1" w:styleId="afffff6">
    <w:name w:val="問候 字元"/>
    <w:basedOn w:val="a3"/>
    <w:link w:val="afffff5"/>
    <w:semiHidden/>
    <w:rsid w:val="00CA2370"/>
    <w:rPr>
      <w:rFonts w:ascii="Microsoft JhengHei UI" w:eastAsia="Microsoft JhengHei UI" w:hAnsi="Microsoft JhengHei UI"/>
      <w:lang w:val="en-US"/>
    </w:rPr>
  </w:style>
  <w:style w:type="table" w:styleId="1a">
    <w:name w:val="Table Columns 1"/>
    <w:basedOn w:val="a4"/>
    <w:semiHidden/>
    <w:unhideWhenUsed/>
    <w:rsid w:val="00CA237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semiHidden/>
    <w:unhideWhenUsed/>
    <w:rsid w:val="00CA237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semiHidden/>
    <w:unhideWhenUsed/>
    <w:rsid w:val="00CA237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semiHidden/>
    <w:unhideWhenUsed/>
    <w:rsid w:val="00CA237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semiHidden/>
    <w:unhideWhenUsed/>
    <w:rsid w:val="00CA237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semiHidden/>
    <w:unhideWhenUsed/>
    <w:rsid w:val="00CA2370"/>
    <w:pPr>
      <w:spacing w:before="0" w:after="0"/>
      <w:ind w:left="4320"/>
    </w:pPr>
  </w:style>
  <w:style w:type="character" w:customStyle="1" w:styleId="afffff8">
    <w:name w:val="簽名 字元"/>
    <w:basedOn w:val="a3"/>
    <w:link w:val="afffff7"/>
    <w:semiHidden/>
    <w:rsid w:val="00CA2370"/>
    <w:rPr>
      <w:rFonts w:ascii="Microsoft JhengHei UI" w:eastAsia="Microsoft JhengHei UI" w:hAnsi="Microsoft JhengHei UI"/>
      <w:lang w:val="en-US"/>
    </w:rPr>
  </w:style>
  <w:style w:type="table" w:styleId="1b">
    <w:name w:val="Table Simple 1"/>
    <w:basedOn w:val="a4"/>
    <w:semiHidden/>
    <w:unhideWhenUsed/>
    <w:rsid w:val="00CA237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semiHidden/>
    <w:unhideWhenUsed/>
    <w:rsid w:val="00CA237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semiHidden/>
    <w:unhideWhenUsed/>
    <w:rsid w:val="00CA23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semiHidden/>
    <w:unhideWhenUsed/>
    <w:rsid w:val="00CA237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semiHidden/>
    <w:unhideWhenUsed/>
    <w:rsid w:val="00CA237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semiHidden/>
    <w:unhideWhenUsed/>
    <w:rsid w:val="00CA2370"/>
    <w:pPr>
      <w:spacing w:before="0" w:after="0"/>
      <w:ind w:left="200" w:hanging="200"/>
    </w:pPr>
  </w:style>
  <w:style w:type="paragraph" w:styleId="2f7">
    <w:name w:val="index 2"/>
    <w:basedOn w:val="a2"/>
    <w:next w:val="a2"/>
    <w:autoRedefine/>
    <w:semiHidden/>
    <w:rsid w:val="00CA2370"/>
    <w:pPr>
      <w:spacing w:before="0" w:after="0"/>
      <w:ind w:left="400" w:hanging="200"/>
    </w:pPr>
  </w:style>
  <w:style w:type="paragraph" w:styleId="3f2">
    <w:name w:val="index 3"/>
    <w:basedOn w:val="a2"/>
    <w:next w:val="a2"/>
    <w:autoRedefine/>
    <w:semiHidden/>
    <w:rsid w:val="00CA2370"/>
    <w:pPr>
      <w:spacing w:before="0" w:after="0"/>
      <w:ind w:left="600" w:hanging="200"/>
    </w:pPr>
  </w:style>
  <w:style w:type="paragraph" w:styleId="4b">
    <w:name w:val="index 4"/>
    <w:basedOn w:val="a2"/>
    <w:next w:val="a2"/>
    <w:autoRedefine/>
    <w:semiHidden/>
    <w:rsid w:val="00CA2370"/>
    <w:pPr>
      <w:spacing w:before="0" w:after="0"/>
      <w:ind w:left="800" w:hanging="200"/>
    </w:pPr>
  </w:style>
  <w:style w:type="paragraph" w:styleId="5a">
    <w:name w:val="index 5"/>
    <w:basedOn w:val="a2"/>
    <w:next w:val="a2"/>
    <w:autoRedefine/>
    <w:semiHidden/>
    <w:rsid w:val="00CA2370"/>
    <w:pPr>
      <w:spacing w:before="0" w:after="0"/>
      <w:ind w:left="1000" w:hanging="200"/>
    </w:pPr>
  </w:style>
  <w:style w:type="paragraph" w:styleId="64">
    <w:name w:val="index 6"/>
    <w:basedOn w:val="a2"/>
    <w:next w:val="a2"/>
    <w:autoRedefine/>
    <w:semiHidden/>
    <w:rsid w:val="00CA2370"/>
    <w:pPr>
      <w:spacing w:before="0" w:after="0"/>
      <w:ind w:left="1200" w:hanging="200"/>
    </w:pPr>
  </w:style>
  <w:style w:type="paragraph" w:styleId="74">
    <w:name w:val="index 7"/>
    <w:basedOn w:val="a2"/>
    <w:next w:val="a2"/>
    <w:autoRedefine/>
    <w:semiHidden/>
    <w:unhideWhenUsed/>
    <w:rsid w:val="00CA2370"/>
    <w:pPr>
      <w:spacing w:before="0" w:after="0"/>
      <w:ind w:left="1400" w:hanging="200"/>
    </w:pPr>
  </w:style>
  <w:style w:type="paragraph" w:styleId="83">
    <w:name w:val="index 8"/>
    <w:basedOn w:val="a2"/>
    <w:next w:val="a2"/>
    <w:autoRedefine/>
    <w:semiHidden/>
    <w:unhideWhenUsed/>
    <w:rsid w:val="00CA2370"/>
    <w:pPr>
      <w:spacing w:before="0" w:after="0"/>
      <w:ind w:left="1600" w:hanging="200"/>
    </w:pPr>
  </w:style>
  <w:style w:type="paragraph" w:styleId="92">
    <w:name w:val="index 9"/>
    <w:basedOn w:val="a2"/>
    <w:next w:val="a2"/>
    <w:autoRedefine/>
    <w:semiHidden/>
    <w:unhideWhenUsed/>
    <w:rsid w:val="00CA2370"/>
    <w:pPr>
      <w:spacing w:before="0" w:after="0"/>
      <w:ind w:left="1800" w:hanging="200"/>
    </w:pPr>
  </w:style>
  <w:style w:type="paragraph" w:styleId="afffff9">
    <w:name w:val="index heading"/>
    <w:basedOn w:val="a2"/>
    <w:next w:val="1d"/>
    <w:semiHidden/>
    <w:unhideWhenUsed/>
    <w:rsid w:val="00CA2370"/>
    <w:rPr>
      <w:rFonts w:cstheme="majorBidi"/>
      <w:b/>
      <w:bCs/>
    </w:rPr>
  </w:style>
  <w:style w:type="paragraph" w:styleId="afffffa">
    <w:name w:val="Plain Text"/>
    <w:basedOn w:val="a2"/>
    <w:link w:val="afffffb"/>
    <w:semiHidden/>
    <w:unhideWhenUsed/>
    <w:rsid w:val="00CA2370"/>
    <w:pPr>
      <w:spacing w:before="0" w:after="0"/>
    </w:pPr>
    <w:rPr>
      <w:sz w:val="21"/>
      <w:szCs w:val="21"/>
    </w:rPr>
  </w:style>
  <w:style w:type="character" w:customStyle="1" w:styleId="afffffb">
    <w:name w:val="純文字 字元"/>
    <w:basedOn w:val="a3"/>
    <w:link w:val="afffffa"/>
    <w:semiHidden/>
    <w:rsid w:val="00CA2370"/>
    <w:rPr>
      <w:rFonts w:ascii="Microsoft JhengHei UI" w:eastAsia="Microsoft JhengHei UI" w:hAnsi="Microsoft JhengHei UI"/>
      <w:sz w:val="21"/>
      <w:szCs w:val="21"/>
      <w:lang w:val="en-US"/>
    </w:rPr>
  </w:style>
  <w:style w:type="paragraph" w:styleId="afffffc">
    <w:name w:val="Closing"/>
    <w:basedOn w:val="a2"/>
    <w:link w:val="afffffd"/>
    <w:semiHidden/>
    <w:unhideWhenUsed/>
    <w:rsid w:val="00CA2370"/>
    <w:pPr>
      <w:spacing w:before="0" w:after="0"/>
      <w:ind w:left="4320"/>
    </w:pPr>
  </w:style>
  <w:style w:type="character" w:customStyle="1" w:styleId="afffffd">
    <w:name w:val="結語 字元"/>
    <w:basedOn w:val="a3"/>
    <w:link w:val="afffffc"/>
    <w:semiHidden/>
    <w:rsid w:val="00CA2370"/>
    <w:rPr>
      <w:rFonts w:ascii="Microsoft JhengHei UI" w:eastAsia="Microsoft JhengHei UI" w:hAnsi="Microsoft JhengHei UI"/>
      <w:lang w:val="en-US"/>
    </w:rPr>
  </w:style>
  <w:style w:type="table" w:styleId="1e">
    <w:name w:val="Table Grid 1"/>
    <w:basedOn w:val="a4"/>
    <w:semiHidden/>
    <w:unhideWhenUsed/>
    <w:rsid w:val="00CA237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semiHidden/>
    <w:unhideWhenUsed/>
    <w:rsid w:val="00CA237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semiHidden/>
    <w:unhideWhenUsed/>
    <w:rsid w:val="00CA237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semiHidden/>
    <w:unhideWhenUsed/>
    <w:rsid w:val="00CA237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semiHidden/>
    <w:unhideWhenUsed/>
    <w:rsid w:val="00CA23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semiHidden/>
    <w:unhideWhenUsed/>
    <w:rsid w:val="00CA237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semiHidden/>
    <w:unhideWhenUsed/>
    <w:rsid w:val="00CA237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semiHidden/>
    <w:unhideWhenUsed/>
    <w:rsid w:val="00CA237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rsid w:val="00CA237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rsid w:val="00CA2370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A2370"/>
    <w:pPr>
      <w:spacing w:after="0"/>
    </w:pPr>
    <w:tblPr>
      <w:tblStyleRowBandSize w:val="1"/>
      <w:tblStyleColBandSize w:val="1"/>
      <w:tblBorders>
        <w:top w:val="single" w:sz="4" w:space="0" w:color="C3DEF0" w:themeColor="accent1" w:themeTint="66"/>
        <w:left w:val="single" w:sz="4" w:space="0" w:color="C3DEF0" w:themeColor="accent1" w:themeTint="66"/>
        <w:bottom w:val="single" w:sz="4" w:space="0" w:color="C3DEF0" w:themeColor="accent1" w:themeTint="66"/>
        <w:right w:val="single" w:sz="4" w:space="0" w:color="C3DEF0" w:themeColor="accent1" w:themeTint="66"/>
        <w:insideH w:val="single" w:sz="4" w:space="0" w:color="C3DEF0" w:themeColor="accent1" w:themeTint="66"/>
        <w:insideV w:val="single" w:sz="4" w:space="0" w:color="C3DEF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5CE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E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A2370"/>
    <w:pPr>
      <w:spacing w:after="0"/>
    </w:pPr>
    <w:tblPr>
      <w:tblStyleRowBandSize w:val="1"/>
      <w:tblStyleColBandSize w:val="1"/>
      <w:tblBorders>
        <w:top w:val="single" w:sz="4" w:space="0" w:color="C1E9E7" w:themeColor="accent2" w:themeTint="66"/>
        <w:left w:val="single" w:sz="4" w:space="0" w:color="C1E9E7" w:themeColor="accent2" w:themeTint="66"/>
        <w:bottom w:val="single" w:sz="4" w:space="0" w:color="C1E9E7" w:themeColor="accent2" w:themeTint="66"/>
        <w:right w:val="single" w:sz="4" w:space="0" w:color="C1E9E7" w:themeColor="accent2" w:themeTint="66"/>
        <w:insideH w:val="single" w:sz="4" w:space="0" w:color="C1E9E7" w:themeColor="accent2" w:themeTint="66"/>
        <w:insideV w:val="single" w:sz="4" w:space="0" w:color="C1E9E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3DFD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FD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A2370"/>
    <w:pPr>
      <w:spacing w:after="0"/>
    </w:pPr>
    <w:tblPr>
      <w:tblStyleRowBandSize w:val="1"/>
      <w:tblStyleColBandSize w:val="1"/>
      <w:tblBorders>
        <w:top w:val="single" w:sz="4" w:space="0" w:color="F7C1C1" w:themeColor="accent3" w:themeTint="66"/>
        <w:left w:val="single" w:sz="4" w:space="0" w:color="F7C1C1" w:themeColor="accent3" w:themeTint="66"/>
        <w:bottom w:val="single" w:sz="4" w:space="0" w:color="F7C1C1" w:themeColor="accent3" w:themeTint="66"/>
        <w:right w:val="single" w:sz="4" w:space="0" w:color="F7C1C1" w:themeColor="accent3" w:themeTint="66"/>
        <w:insideH w:val="single" w:sz="4" w:space="0" w:color="F7C1C1" w:themeColor="accent3" w:themeTint="66"/>
        <w:insideV w:val="single" w:sz="4" w:space="0" w:color="F7C1C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A2A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A2A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A2370"/>
    <w:pPr>
      <w:spacing w:after="0"/>
    </w:pPr>
    <w:tblPr>
      <w:tblStyleRowBandSize w:val="1"/>
      <w:tblStyleColBandSize w:val="1"/>
      <w:tblBorders>
        <w:top w:val="single" w:sz="4" w:space="0" w:color="FEE7B4" w:themeColor="accent4" w:themeTint="66"/>
        <w:left w:val="single" w:sz="4" w:space="0" w:color="FEE7B4" w:themeColor="accent4" w:themeTint="66"/>
        <w:bottom w:val="single" w:sz="4" w:space="0" w:color="FEE7B4" w:themeColor="accent4" w:themeTint="66"/>
        <w:right w:val="single" w:sz="4" w:space="0" w:color="FEE7B4" w:themeColor="accent4" w:themeTint="66"/>
        <w:insideH w:val="single" w:sz="4" w:space="0" w:color="FEE7B4" w:themeColor="accent4" w:themeTint="66"/>
        <w:insideV w:val="single" w:sz="4" w:space="0" w:color="FEE7B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EDB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B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A2370"/>
    <w:pPr>
      <w:spacing w:after="0"/>
    </w:pPr>
    <w:tblPr>
      <w:tblStyleRowBandSize w:val="1"/>
      <w:tblStyleColBandSize w:val="1"/>
      <w:tblBorders>
        <w:top w:val="single" w:sz="4" w:space="0" w:color="E9C4DC" w:themeColor="accent5" w:themeTint="66"/>
        <w:left w:val="single" w:sz="4" w:space="0" w:color="E9C4DC" w:themeColor="accent5" w:themeTint="66"/>
        <w:bottom w:val="single" w:sz="4" w:space="0" w:color="E9C4DC" w:themeColor="accent5" w:themeTint="66"/>
        <w:right w:val="single" w:sz="4" w:space="0" w:color="E9C4DC" w:themeColor="accent5" w:themeTint="66"/>
        <w:insideH w:val="single" w:sz="4" w:space="0" w:color="E9C4DC" w:themeColor="accent5" w:themeTint="66"/>
        <w:insideV w:val="single" w:sz="4" w:space="0" w:color="E9C4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EA7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A7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A2370"/>
    <w:pPr>
      <w:spacing w:after="0"/>
    </w:pPr>
    <w:tblPr>
      <w:tblStyleRowBandSize w:val="1"/>
      <w:tblStyleColBandSize w:val="1"/>
      <w:tblBorders>
        <w:top w:val="single" w:sz="4" w:space="0" w:color="D3ECB8" w:themeColor="accent6" w:themeTint="66"/>
        <w:left w:val="single" w:sz="4" w:space="0" w:color="D3ECB8" w:themeColor="accent6" w:themeTint="66"/>
        <w:bottom w:val="single" w:sz="4" w:space="0" w:color="D3ECB8" w:themeColor="accent6" w:themeTint="66"/>
        <w:right w:val="single" w:sz="4" w:space="0" w:color="D3ECB8" w:themeColor="accent6" w:themeTint="66"/>
        <w:insideH w:val="single" w:sz="4" w:space="0" w:color="D3ECB8" w:themeColor="accent6" w:themeTint="66"/>
        <w:insideV w:val="single" w:sz="4" w:space="0" w:color="D3ECB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rsid w:val="00CA2370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A2370"/>
    <w:pPr>
      <w:spacing w:after="0"/>
    </w:pPr>
    <w:tblPr>
      <w:tblStyleRowBandSize w:val="1"/>
      <w:tblStyleColBandSize w:val="1"/>
      <w:tblBorders>
        <w:top w:val="single" w:sz="2" w:space="0" w:color="A5CEE8" w:themeColor="accent1" w:themeTint="99"/>
        <w:bottom w:val="single" w:sz="2" w:space="0" w:color="A5CEE8" w:themeColor="accent1" w:themeTint="99"/>
        <w:insideH w:val="single" w:sz="2" w:space="0" w:color="A5CEE8" w:themeColor="accent1" w:themeTint="99"/>
        <w:insideV w:val="single" w:sz="2" w:space="0" w:color="A5CEE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CEE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CEE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7" w:themeFill="accent1" w:themeFillTint="33"/>
      </w:tcPr>
    </w:tblStylePr>
    <w:tblStylePr w:type="band1Horz">
      <w:tblPr/>
      <w:tcPr>
        <w:shd w:val="clear" w:color="auto" w:fill="E1EEF7" w:themeFill="accent1" w:themeFillTint="33"/>
      </w:tcPr>
    </w:tblStylePr>
  </w:style>
  <w:style w:type="table" w:styleId="2-23">
    <w:name w:val="Grid Table 2 Accent 2"/>
    <w:basedOn w:val="a4"/>
    <w:uiPriority w:val="47"/>
    <w:rsid w:val="00CA2370"/>
    <w:pPr>
      <w:spacing w:after="0"/>
    </w:pPr>
    <w:tblPr>
      <w:tblStyleRowBandSize w:val="1"/>
      <w:tblStyleColBandSize w:val="1"/>
      <w:tblBorders>
        <w:top w:val="single" w:sz="2" w:space="0" w:color="A3DFDC" w:themeColor="accent2" w:themeTint="99"/>
        <w:bottom w:val="single" w:sz="2" w:space="0" w:color="A3DFDC" w:themeColor="accent2" w:themeTint="99"/>
        <w:insideH w:val="single" w:sz="2" w:space="0" w:color="A3DFDC" w:themeColor="accent2" w:themeTint="99"/>
        <w:insideV w:val="single" w:sz="2" w:space="0" w:color="A3DFD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FD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FD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4F3" w:themeFill="accent2" w:themeFillTint="33"/>
      </w:tcPr>
    </w:tblStylePr>
    <w:tblStylePr w:type="band1Horz">
      <w:tblPr/>
      <w:tcPr>
        <w:shd w:val="clear" w:color="auto" w:fill="E0F4F3" w:themeFill="accent2" w:themeFillTint="33"/>
      </w:tcPr>
    </w:tblStylePr>
  </w:style>
  <w:style w:type="table" w:styleId="2-33">
    <w:name w:val="Grid Table 2 Accent 3"/>
    <w:basedOn w:val="a4"/>
    <w:uiPriority w:val="47"/>
    <w:rsid w:val="00CA2370"/>
    <w:pPr>
      <w:spacing w:after="0"/>
    </w:pPr>
    <w:tblPr>
      <w:tblStyleRowBandSize w:val="1"/>
      <w:tblStyleColBandSize w:val="1"/>
      <w:tblBorders>
        <w:top w:val="single" w:sz="2" w:space="0" w:color="F4A2A2" w:themeColor="accent3" w:themeTint="99"/>
        <w:bottom w:val="single" w:sz="2" w:space="0" w:color="F4A2A2" w:themeColor="accent3" w:themeTint="99"/>
        <w:insideH w:val="single" w:sz="2" w:space="0" w:color="F4A2A2" w:themeColor="accent3" w:themeTint="99"/>
        <w:insideV w:val="single" w:sz="2" w:space="0" w:color="F4A2A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A2A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A2A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DF" w:themeFill="accent3" w:themeFillTint="33"/>
      </w:tcPr>
    </w:tblStylePr>
    <w:tblStylePr w:type="band1Horz">
      <w:tblPr/>
      <w:tcPr>
        <w:shd w:val="clear" w:color="auto" w:fill="FBDFDF" w:themeFill="accent3" w:themeFillTint="33"/>
      </w:tcPr>
    </w:tblStylePr>
  </w:style>
  <w:style w:type="table" w:styleId="2-43">
    <w:name w:val="Grid Table 2 Accent 4"/>
    <w:basedOn w:val="a4"/>
    <w:uiPriority w:val="47"/>
    <w:rsid w:val="00CA2370"/>
    <w:pPr>
      <w:spacing w:after="0"/>
    </w:pPr>
    <w:tblPr>
      <w:tblStyleRowBandSize w:val="1"/>
      <w:tblStyleColBandSize w:val="1"/>
      <w:tblBorders>
        <w:top w:val="single" w:sz="2" w:space="0" w:color="FEDB8E" w:themeColor="accent4" w:themeTint="99"/>
        <w:bottom w:val="single" w:sz="2" w:space="0" w:color="FEDB8E" w:themeColor="accent4" w:themeTint="99"/>
        <w:insideH w:val="single" w:sz="2" w:space="0" w:color="FEDB8E" w:themeColor="accent4" w:themeTint="99"/>
        <w:insideV w:val="single" w:sz="2" w:space="0" w:color="FEDB8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B8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B8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9" w:themeFill="accent4" w:themeFillTint="33"/>
      </w:tcPr>
    </w:tblStylePr>
    <w:tblStylePr w:type="band1Horz">
      <w:tblPr/>
      <w:tcPr>
        <w:shd w:val="clear" w:color="auto" w:fill="FEF3D9" w:themeFill="accent4" w:themeFillTint="33"/>
      </w:tcPr>
    </w:tblStylePr>
  </w:style>
  <w:style w:type="table" w:styleId="2-53">
    <w:name w:val="Grid Table 2 Accent 5"/>
    <w:basedOn w:val="a4"/>
    <w:uiPriority w:val="47"/>
    <w:rsid w:val="00CA2370"/>
    <w:pPr>
      <w:spacing w:after="0"/>
    </w:pPr>
    <w:tblPr>
      <w:tblStyleRowBandSize w:val="1"/>
      <w:tblStyleColBandSize w:val="1"/>
      <w:tblBorders>
        <w:top w:val="single" w:sz="2" w:space="0" w:color="DEA7CB" w:themeColor="accent5" w:themeTint="99"/>
        <w:bottom w:val="single" w:sz="2" w:space="0" w:color="DEA7CB" w:themeColor="accent5" w:themeTint="99"/>
        <w:insideH w:val="single" w:sz="2" w:space="0" w:color="DEA7CB" w:themeColor="accent5" w:themeTint="99"/>
        <w:insideV w:val="single" w:sz="2" w:space="0" w:color="DEA7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A7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A7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1ED" w:themeFill="accent5" w:themeFillTint="33"/>
      </w:tcPr>
    </w:tblStylePr>
    <w:tblStylePr w:type="band1Horz">
      <w:tblPr/>
      <w:tcPr>
        <w:shd w:val="clear" w:color="auto" w:fill="F4E1ED" w:themeFill="accent5" w:themeFillTint="33"/>
      </w:tcPr>
    </w:tblStylePr>
  </w:style>
  <w:style w:type="table" w:styleId="2-63">
    <w:name w:val="Grid Table 2 Accent 6"/>
    <w:basedOn w:val="a4"/>
    <w:uiPriority w:val="47"/>
    <w:rsid w:val="00CA2370"/>
    <w:pPr>
      <w:spacing w:after="0"/>
    </w:pPr>
    <w:tblPr>
      <w:tblStyleRowBandSize w:val="1"/>
      <w:tblStyleColBandSize w:val="1"/>
      <w:tblBorders>
        <w:top w:val="single" w:sz="2" w:space="0" w:color="BDE295" w:themeColor="accent6" w:themeTint="99"/>
        <w:bottom w:val="single" w:sz="2" w:space="0" w:color="BDE295" w:themeColor="accent6" w:themeTint="99"/>
        <w:insideH w:val="single" w:sz="2" w:space="0" w:color="BDE295" w:themeColor="accent6" w:themeTint="99"/>
        <w:insideV w:val="single" w:sz="2" w:space="0" w:color="BDE29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6" w:themeFillTint="33"/>
      </w:tcPr>
    </w:tblStylePr>
    <w:tblStylePr w:type="band1Horz">
      <w:tblPr/>
      <w:tcPr>
        <w:shd w:val="clear" w:color="auto" w:fill="E9F5DB" w:themeFill="accent6" w:themeFillTint="33"/>
      </w:tcPr>
    </w:tblStylePr>
  </w:style>
  <w:style w:type="table" w:styleId="3f4">
    <w:name w:val="Grid Table 3"/>
    <w:basedOn w:val="a4"/>
    <w:rsid w:val="00CA237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A2370"/>
    <w:pPr>
      <w:spacing w:after="0"/>
    </w:pPr>
    <w:tblPr>
      <w:tblStyleRowBandSize w:val="1"/>
      <w:tblStyleColBandSize w:val="1"/>
      <w:tblBorders>
        <w:top w:val="single" w:sz="4" w:space="0" w:color="A5CEE8" w:themeColor="accent1" w:themeTint="99"/>
        <w:left w:val="single" w:sz="4" w:space="0" w:color="A5CEE8" w:themeColor="accent1" w:themeTint="99"/>
        <w:bottom w:val="single" w:sz="4" w:space="0" w:color="A5CEE8" w:themeColor="accent1" w:themeTint="99"/>
        <w:right w:val="single" w:sz="4" w:space="0" w:color="A5CEE8" w:themeColor="accent1" w:themeTint="99"/>
        <w:insideH w:val="single" w:sz="4" w:space="0" w:color="A5CEE8" w:themeColor="accent1" w:themeTint="99"/>
        <w:insideV w:val="single" w:sz="4" w:space="0" w:color="A5CEE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F7" w:themeFill="accent1" w:themeFillTint="33"/>
      </w:tcPr>
    </w:tblStylePr>
    <w:tblStylePr w:type="band1Horz">
      <w:tblPr/>
      <w:tcPr>
        <w:shd w:val="clear" w:color="auto" w:fill="E1EEF7" w:themeFill="accent1" w:themeFillTint="33"/>
      </w:tcPr>
    </w:tblStylePr>
    <w:tblStylePr w:type="neCell">
      <w:tblPr/>
      <w:tcPr>
        <w:tcBorders>
          <w:bottom w:val="single" w:sz="4" w:space="0" w:color="A5CEE8" w:themeColor="accent1" w:themeTint="99"/>
        </w:tcBorders>
      </w:tcPr>
    </w:tblStylePr>
    <w:tblStylePr w:type="nwCell">
      <w:tblPr/>
      <w:tcPr>
        <w:tcBorders>
          <w:bottom w:val="single" w:sz="4" w:space="0" w:color="A5CEE8" w:themeColor="accent1" w:themeTint="99"/>
        </w:tcBorders>
      </w:tcPr>
    </w:tblStylePr>
    <w:tblStylePr w:type="seCell">
      <w:tblPr/>
      <w:tcPr>
        <w:tcBorders>
          <w:top w:val="single" w:sz="4" w:space="0" w:color="A5CEE8" w:themeColor="accent1" w:themeTint="99"/>
        </w:tcBorders>
      </w:tcPr>
    </w:tblStylePr>
    <w:tblStylePr w:type="swCell">
      <w:tblPr/>
      <w:tcPr>
        <w:tcBorders>
          <w:top w:val="single" w:sz="4" w:space="0" w:color="A5CEE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A2370"/>
    <w:pPr>
      <w:spacing w:after="0"/>
    </w:pPr>
    <w:tblPr>
      <w:tblStyleRowBandSize w:val="1"/>
      <w:tblStyleColBandSize w:val="1"/>
      <w:tblBorders>
        <w:top w:val="single" w:sz="4" w:space="0" w:color="A3DFDC" w:themeColor="accent2" w:themeTint="99"/>
        <w:left w:val="single" w:sz="4" w:space="0" w:color="A3DFDC" w:themeColor="accent2" w:themeTint="99"/>
        <w:bottom w:val="single" w:sz="4" w:space="0" w:color="A3DFDC" w:themeColor="accent2" w:themeTint="99"/>
        <w:right w:val="single" w:sz="4" w:space="0" w:color="A3DFDC" w:themeColor="accent2" w:themeTint="99"/>
        <w:insideH w:val="single" w:sz="4" w:space="0" w:color="A3DFDC" w:themeColor="accent2" w:themeTint="99"/>
        <w:insideV w:val="single" w:sz="4" w:space="0" w:color="A3DFD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4F3" w:themeFill="accent2" w:themeFillTint="33"/>
      </w:tcPr>
    </w:tblStylePr>
    <w:tblStylePr w:type="band1Horz">
      <w:tblPr/>
      <w:tcPr>
        <w:shd w:val="clear" w:color="auto" w:fill="E0F4F3" w:themeFill="accent2" w:themeFillTint="33"/>
      </w:tcPr>
    </w:tblStylePr>
    <w:tblStylePr w:type="neCell">
      <w:tblPr/>
      <w:tcPr>
        <w:tcBorders>
          <w:bottom w:val="single" w:sz="4" w:space="0" w:color="A3DFDC" w:themeColor="accent2" w:themeTint="99"/>
        </w:tcBorders>
      </w:tcPr>
    </w:tblStylePr>
    <w:tblStylePr w:type="nwCell">
      <w:tblPr/>
      <w:tcPr>
        <w:tcBorders>
          <w:bottom w:val="single" w:sz="4" w:space="0" w:color="A3DFDC" w:themeColor="accent2" w:themeTint="99"/>
        </w:tcBorders>
      </w:tcPr>
    </w:tblStylePr>
    <w:tblStylePr w:type="seCell">
      <w:tblPr/>
      <w:tcPr>
        <w:tcBorders>
          <w:top w:val="single" w:sz="4" w:space="0" w:color="A3DFDC" w:themeColor="accent2" w:themeTint="99"/>
        </w:tcBorders>
      </w:tcPr>
    </w:tblStylePr>
    <w:tblStylePr w:type="swCell">
      <w:tblPr/>
      <w:tcPr>
        <w:tcBorders>
          <w:top w:val="single" w:sz="4" w:space="0" w:color="A3DFD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A2370"/>
    <w:pPr>
      <w:spacing w:after="0"/>
    </w:pPr>
    <w:tblPr>
      <w:tblStyleRowBandSize w:val="1"/>
      <w:tblStyleColBandSize w:val="1"/>
      <w:tblBorders>
        <w:top w:val="single" w:sz="4" w:space="0" w:color="F4A2A2" w:themeColor="accent3" w:themeTint="99"/>
        <w:left w:val="single" w:sz="4" w:space="0" w:color="F4A2A2" w:themeColor="accent3" w:themeTint="99"/>
        <w:bottom w:val="single" w:sz="4" w:space="0" w:color="F4A2A2" w:themeColor="accent3" w:themeTint="99"/>
        <w:right w:val="single" w:sz="4" w:space="0" w:color="F4A2A2" w:themeColor="accent3" w:themeTint="99"/>
        <w:insideH w:val="single" w:sz="4" w:space="0" w:color="F4A2A2" w:themeColor="accent3" w:themeTint="99"/>
        <w:insideV w:val="single" w:sz="4" w:space="0" w:color="F4A2A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FDF" w:themeFill="accent3" w:themeFillTint="33"/>
      </w:tcPr>
    </w:tblStylePr>
    <w:tblStylePr w:type="band1Horz">
      <w:tblPr/>
      <w:tcPr>
        <w:shd w:val="clear" w:color="auto" w:fill="FBDFDF" w:themeFill="accent3" w:themeFillTint="33"/>
      </w:tcPr>
    </w:tblStylePr>
    <w:tblStylePr w:type="neCell">
      <w:tblPr/>
      <w:tcPr>
        <w:tcBorders>
          <w:bottom w:val="single" w:sz="4" w:space="0" w:color="F4A2A2" w:themeColor="accent3" w:themeTint="99"/>
        </w:tcBorders>
      </w:tcPr>
    </w:tblStylePr>
    <w:tblStylePr w:type="nwCell">
      <w:tblPr/>
      <w:tcPr>
        <w:tcBorders>
          <w:bottom w:val="single" w:sz="4" w:space="0" w:color="F4A2A2" w:themeColor="accent3" w:themeTint="99"/>
        </w:tcBorders>
      </w:tcPr>
    </w:tblStylePr>
    <w:tblStylePr w:type="seCell">
      <w:tblPr/>
      <w:tcPr>
        <w:tcBorders>
          <w:top w:val="single" w:sz="4" w:space="0" w:color="F4A2A2" w:themeColor="accent3" w:themeTint="99"/>
        </w:tcBorders>
      </w:tcPr>
    </w:tblStylePr>
    <w:tblStylePr w:type="swCell">
      <w:tblPr/>
      <w:tcPr>
        <w:tcBorders>
          <w:top w:val="single" w:sz="4" w:space="0" w:color="F4A2A2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A2370"/>
    <w:pPr>
      <w:spacing w:after="0"/>
    </w:pPr>
    <w:tblPr>
      <w:tblStyleRowBandSize w:val="1"/>
      <w:tblStyleColBandSize w:val="1"/>
      <w:tblBorders>
        <w:top w:val="single" w:sz="4" w:space="0" w:color="FEDB8E" w:themeColor="accent4" w:themeTint="99"/>
        <w:left w:val="single" w:sz="4" w:space="0" w:color="FEDB8E" w:themeColor="accent4" w:themeTint="99"/>
        <w:bottom w:val="single" w:sz="4" w:space="0" w:color="FEDB8E" w:themeColor="accent4" w:themeTint="99"/>
        <w:right w:val="single" w:sz="4" w:space="0" w:color="FEDB8E" w:themeColor="accent4" w:themeTint="99"/>
        <w:insideH w:val="single" w:sz="4" w:space="0" w:color="FEDB8E" w:themeColor="accent4" w:themeTint="99"/>
        <w:insideV w:val="single" w:sz="4" w:space="0" w:color="FEDB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9" w:themeFill="accent4" w:themeFillTint="33"/>
      </w:tcPr>
    </w:tblStylePr>
    <w:tblStylePr w:type="band1Horz">
      <w:tblPr/>
      <w:tcPr>
        <w:shd w:val="clear" w:color="auto" w:fill="FEF3D9" w:themeFill="accent4" w:themeFillTint="33"/>
      </w:tcPr>
    </w:tblStylePr>
    <w:tblStylePr w:type="neCell">
      <w:tblPr/>
      <w:tcPr>
        <w:tcBorders>
          <w:bottom w:val="single" w:sz="4" w:space="0" w:color="FEDB8E" w:themeColor="accent4" w:themeTint="99"/>
        </w:tcBorders>
      </w:tcPr>
    </w:tblStylePr>
    <w:tblStylePr w:type="nwCell">
      <w:tblPr/>
      <w:tcPr>
        <w:tcBorders>
          <w:bottom w:val="single" w:sz="4" w:space="0" w:color="FEDB8E" w:themeColor="accent4" w:themeTint="99"/>
        </w:tcBorders>
      </w:tcPr>
    </w:tblStylePr>
    <w:tblStylePr w:type="seCell">
      <w:tblPr/>
      <w:tcPr>
        <w:tcBorders>
          <w:top w:val="single" w:sz="4" w:space="0" w:color="FEDB8E" w:themeColor="accent4" w:themeTint="99"/>
        </w:tcBorders>
      </w:tcPr>
    </w:tblStylePr>
    <w:tblStylePr w:type="swCell">
      <w:tblPr/>
      <w:tcPr>
        <w:tcBorders>
          <w:top w:val="single" w:sz="4" w:space="0" w:color="FEDB8E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A2370"/>
    <w:pPr>
      <w:spacing w:after="0"/>
    </w:pPr>
    <w:tblPr>
      <w:tblStyleRowBandSize w:val="1"/>
      <w:tblStyleColBandSize w:val="1"/>
      <w:tblBorders>
        <w:top w:val="single" w:sz="4" w:space="0" w:color="DEA7CB" w:themeColor="accent5" w:themeTint="99"/>
        <w:left w:val="single" w:sz="4" w:space="0" w:color="DEA7CB" w:themeColor="accent5" w:themeTint="99"/>
        <w:bottom w:val="single" w:sz="4" w:space="0" w:color="DEA7CB" w:themeColor="accent5" w:themeTint="99"/>
        <w:right w:val="single" w:sz="4" w:space="0" w:color="DEA7CB" w:themeColor="accent5" w:themeTint="99"/>
        <w:insideH w:val="single" w:sz="4" w:space="0" w:color="DEA7CB" w:themeColor="accent5" w:themeTint="99"/>
        <w:insideV w:val="single" w:sz="4" w:space="0" w:color="DEA7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E1ED" w:themeFill="accent5" w:themeFillTint="33"/>
      </w:tcPr>
    </w:tblStylePr>
    <w:tblStylePr w:type="band1Horz">
      <w:tblPr/>
      <w:tcPr>
        <w:shd w:val="clear" w:color="auto" w:fill="F4E1ED" w:themeFill="accent5" w:themeFillTint="33"/>
      </w:tcPr>
    </w:tblStylePr>
    <w:tblStylePr w:type="neCell">
      <w:tblPr/>
      <w:tcPr>
        <w:tcBorders>
          <w:bottom w:val="single" w:sz="4" w:space="0" w:color="DEA7CB" w:themeColor="accent5" w:themeTint="99"/>
        </w:tcBorders>
      </w:tcPr>
    </w:tblStylePr>
    <w:tblStylePr w:type="nwCell">
      <w:tblPr/>
      <w:tcPr>
        <w:tcBorders>
          <w:bottom w:val="single" w:sz="4" w:space="0" w:color="DEA7CB" w:themeColor="accent5" w:themeTint="99"/>
        </w:tcBorders>
      </w:tcPr>
    </w:tblStylePr>
    <w:tblStylePr w:type="seCell">
      <w:tblPr/>
      <w:tcPr>
        <w:tcBorders>
          <w:top w:val="single" w:sz="4" w:space="0" w:color="DEA7CB" w:themeColor="accent5" w:themeTint="99"/>
        </w:tcBorders>
      </w:tcPr>
    </w:tblStylePr>
    <w:tblStylePr w:type="swCell">
      <w:tblPr/>
      <w:tcPr>
        <w:tcBorders>
          <w:top w:val="single" w:sz="4" w:space="0" w:color="DEA7CB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A2370"/>
    <w:pPr>
      <w:spacing w:after="0"/>
    </w:pPr>
    <w:tblPr>
      <w:tblStyleRowBandSize w:val="1"/>
      <w:tblStyleColBandSize w:val="1"/>
      <w:tblBorders>
        <w:top w:val="single" w:sz="4" w:space="0" w:color="BDE295" w:themeColor="accent6" w:themeTint="99"/>
        <w:left w:val="single" w:sz="4" w:space="0" w:color="BDE295" w:themeColor="accent6" w:themeTint="99"/>
        <w:bottom w:val="single" w:sz="4" w:space="0" w:color="BDE295" w:themeColor="accent6" w:themeTint="99"/>
        <w:right w:val="single" w:sz="4" w:space="0" w:color="BDE295" w:themeColor="accent6" w:themeTint="99"/>
        <w:insideH w:val="single" w:sz="4" w:space="0" w:color="BDE295" w:themeColor="accent6" w:themeTint="99"/>
        <w:insideV w:val="single" w:sz="4" w:space="0" w:color="BDE29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6" w:themeFillTint="33"/>
      </w:tcPr>
    </w:tblStylePr>
    <w:tblStylePr w:type="band1Horz">
      <w:tblPr/>
      <w:tcPr>
        <w:shd w:val="clear" w:color="auto" w:fill="E9F5DB" w:themeFill="accent6" w:themeFillTint="33"/>
      </w:tcPr>
    </w:tblStylePr>
    <w:tblStylePr w:type="neCell">
      <w:tblPr/>
      <w:tcPr>
        <w:tcBorders>
          <w:bottom w:val="single" w:sz="4" w:space="0" w:color="BDE295" w:themeColor="accent6" w:themeTint="99"/>
        </w:tcBorders>
      </w:tcPr>
    </w:tblStylePr>
    <w:tblStylePr w:type="nwCell">
      <w:tblPr/>
      <w:tcPr>
        <w:tcBorders>
          <w:bottom w:val="single" w:sz="4" w:space="0" w:color="BDE295" w:themeColor="accent6" w:themeTint="99"/>
        </w:tcBorders>
      </w:tcPr>
    </w:tblStylePr>
    <w:tblStylePr w:type="seCell">
      <w:tblPr/>
      <w:tcPr>
        <w:tcBorders>
          <w:top w:val="single" w:sz="4" w:space="0" w:color="BDE295" w:themeColor="accent6" w:themeTint="99"/>
        </w:tcBorders>
      </w:tcPr>
    </w:tblStylePr>
    <w:tblStylePr w:type="swCell">
      <w:tblPr/>
      <w:tcPr>
        <w:tcBorders>
          <w:top w:val="single" w:sz="4" w:space="0" w:color="BDE295" w:themeColor="accent6" w:themeTint="99"/>
        </w:tcBorders>
      </w:tcPr>
    </w:tblStylePr>
  </w:style>
  <w:style w:type="table" w:styleId="4d">
    <w:name w:val="Grid Table 4"/>
    <w:basedOn w:val="a4"/>
    <w:uiPriority w:val="49"/>
    <w:rsid w:val="00CA237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A2370"/>
    <w:pPr>
      <w:spacing w:after="0"/>
    </w:pPr>
    <w:tblPr>
      <w:tblStyleRowBandSize w:val="1"/>
      <w:tblStyleColBandSize w:val="1"/>
      <w:tblBorders>
        <w:top w:val="single" w:sz="4" w:space="0" w:color="A5CEE8" w:themeColor="accent1" w:themeTint="99"/>
        <w:left w:val="single" w:sz="4" w:space="0" w:color="A5CEE8" w:themeColor="accent1" w:themeTint="99"/>
        <w:bottom w:val="single" w:sz="4" w:space="0" w:color="A5CEE8" w:themeColor="accent1" w:themeTint="99"/>
        <w:right w:val="single" w:sz="4" w:space="0" w:color="A5CEE8" w:themeColor="accent1" w:themeTint="99"/>
        <w:insideH w:val="single" w:sz="4" w:space="0" w:color="A5CEE8" w:themeColor="accent1" w:themeTint="99"/>
        <w:insideV w:val="single" w:sz="4" w:space="0" w:color="A5CEE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AEDA" w:themeColor="accent1"/>
          <w:left w:val="single" w:sz="4" w:space="0" w:color="6AAEDA" w:themeColor="accent1"/>
          <w:bottom w:val="single" w:sz="4" w:space="0" w:color="6AAEDA" w:themeColor="accent1"/>
          <w:right w:val="single" w:sz="4" w:space="0" w:color="6AAEDA" w:themeColor="accent1"/>
          <w:insideH w:val="nil"/>
          <w:insideV w:val="nil"/>
        </w:tcBorders>
        <w:shd w:val="clear" w:color="auto" w:fill="6AAEDA" w:themeFill="accent1"/>
      </w:tcPr>
    </w:tblStylePr>
    <w:tblStylePr w:type="lastRow">
      <w:rPr>
        <w:b/>
        <w:bCs/>
      </w:rPr>
      <w:tblPr/>
      <w:tcPr>
        <w:tcBorders>
          <w:top w:val="double" w:sz="4" w:space="0" w:color="6AAED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7" w:themeFill="accent1" w:themeFillTint="33"/>
      </w:tcPr>
    </w:tblStylePr>
    <w:tblStylePr w:type="band1Horz">
      <w:tblPr/>
      <w:tcPr>
        <w:shd w:val="clear" w:color="auto" w:fill="E1EEF7" w:themeFill="accent1" w:themeFillTint="33"/>
      </w:tcPr>
    </w:tblStylePr>
  </w:style>
  <w:style w:type="table" w:styleId="4-20">
    <w:name w:val="Grid Table 4 Accent 2"/>
    <w:basedOn w:val="a4"/>
    <w:uiPriority w:val="49"/>
    <w:rsid w:val="00CA2370"/>
    <w:pPr>
      <w:spacing w:after="0"/>
    </w:pPr>
    <w:tblPr>
      <w:tblStyleRowBandSize w:val="1"/>
      <w:tblStyleColBandSize w:val="1"/>
      <w:tblBorders>
        <w:top w:val="single" w:sz="4" w:space="0" w:color="A3DFDC" w:themeColor="accent2" w:themeTint="99"/>
        <w:left w:val="single" w:sz="4" w:space="0" w:color="A3DFDC" w:themeColor="accent2" w:themeTint="99"/>
        <w:bottom w:val="single" w:sz="4" w:space="0" w:color="A3DFDC" w:themeColor="accent2" w:themeTint="99"/>
        <w:right w:val="single" w:sz="4" w:space="0" w:color="A3DFDC" w:themeColor="accent2" w:themeTint="99"/>
        <w:insideH w:val="single" w:sz="4" w:space="0" w:color="A3DFDC" w:themeColor="accent2" w:themeTint="99"/>
        <w:insideV w:val="single" w:sz="4" w:space="0" w:color="A3DFD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CAC5" w:themeColor="accent2"/>
          <w:left w:val="single" w:sz="4" w:space="0" w:color="66CAC5" w:themeColor="accent2"/>
          <w:bottom w:val="single" w:sz="4" w:space="0" w:color="66CAC5" w:themeColor="accent2"/>
          <w:right w:val="single" w:sz="4" w:space="0" w:color="66CAC5" w:themeColor="accent2"/>
          <w:insideH w:val="nil"/>
          <w:insideV w:val="nil"/>
        </w:tcBorders>
        <w:shd w:val="clear" w:color="auto" w:fill="66CAC5" w:themeFill="accent2"/>
      </w:tcPr>
    </w:tblStylePr>
    <w:tblStylePr w:type="lastRow">
      <w:rPr>
        <w:b/>
        <w:bCs/>
      </w:rPr>
      <w:tblPr/>
      <w:tcPr>
        <w:tcBorders>
          <w:top w:val="double" w:sz="4" w:space="0" w:color="66CAC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4F3" w:themeFill="accent2" w:themeFillTint="33"/>
      </w:tcPr>
    </w:tblStylePr>
    <w:tblStylePr w:type="band1Horz">
      <w:tblPr/>
      <w:tcPr>
        <w:shd w:val="clear" w:color="auto" w:fill="E0F4F3" w:themeFill="accent2" w:themeFillTint="33"/>
      </w:tcPr>
    </w:tblStylePr>
  </w:style>
  <w:style w:type="table" w:styleId="4-30">
    <w:name w:val="Grid Table 4 Accent 3"/>
    <w:basedOn w:val="a4"/>
    <w:uiPriority w:val="49"/>
    <w:rsid w:val="00CA2370"/>
    <w:pPr>
      <w:spacing w:after="0"/>
    </w:pPr>
    <w:tblPr>
      <w:tblStyleRowBandSize w:val="1"/>
      <w:tblStyleColBandSize w:val="1"/>
      <w:tblBorders>
        <w:top w:val="single" w:sz="4" w:space="0" w:color="F4A2A2" w:themeColor="accent3" w:themeTint="99"/>
        <w:left w:val="single" w:sz="4" w:space="0" w:color="F4A2A2" w:themeColor="accent3" w:themeTint="99"/>
        <w:bottom w:val="single" w:sz="4" w:space="0" w:color="F4A2A2" w:themeColor="accent3" w:themeTint="99"/>
        <w:right w:val="single" w:sz="4" w:space="0" w:color="F4A2A2" w:themeColor="accent3" w:themeTint="99"/>
        <w:insideH w:val="single" w:sz="4" w:space="0" w:color="F4A2A2" w:themeColor="accent3" w:themeTint="99"/>
        <w:insideV w:val="single" w:sz="4" w:space="0" w:color="F4A2A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6566" w:themeColor="accent3"/>
          <w:left w:val="single" w:sz="4" w:space="0" w:color="ED6566" w:themeColor="accent3"/>
          <w:bottom w:val="single" w:sz="4" w:space="0" w:color="ED6566" w:themeColor="accent3"/>
          <w:right w:val="single" w:sz="4" w:space="0" w:color="ED6566" w:themeColor="accent3"/>
          <w:insideH w:val="nil"/>
          <w:insideV w:val="nil"/>
        </w:tcBorders>
        <w:shd w:val="clear" w:color="auto" w:fill="ED6566" w:themeFill="accent3"/>
      </w:tcPr>
    </w:tblStylePr>
    <w:tblStylePr w:type="lastRow">
      <w:rPr>
        <w:b/>
        <w:bCs/>
      </w:rPr>
      <w:tblPr/>
      <w:tcPr>
        <w:tcBorders>
          <w:top w:val="double" w:sz="4" w:space="0" w:color="ED65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DF" w:themeFill="accent3" w:themeFillTint="33"/>
      </w:tcPr>
    </w:tblStylePr>
    <w:tblStylePr w:type="band1Horz">
      <w:tblPr/>
      <w:tcPr>
        <w:shd w:val="clear" w:color="auto" w:fill="FBDFDF" w:themeFill="accent3" w:themeFillTint="33"/>
      </w:tcPr>
    </w:tblStylePr>
  </w:style>
  <w:style w:type="table" w:styleId="4-40">
    <w:name w:val="Grid Table 4 Accent 4"/>
    <w:basedOn w:val="a4"/>
    <w:uiPriority w:val="49"/>
    <w:rsid w:val="00CA2370"/>
    <w:pPr>
      <w:spacing w:after="0"/>
    </w:pPr>
    <w:tblPr>
      <w:tblStyleRowBandSize w:val="1"/>
      <w:tblStyleColBandSize w:val="1"/>
      <w:tblBorders>
        <w:top w:val="single" w:sz="4" w:space="0" w:color="FEDB8E" w:themeColor="accent4" w:themeTint="99"/>
        <w:left w:val="single" w:sz="4" w:space="0" w:color="FEDB8E" w:themeColor="accent4" w:themeTint="99"/>
        <w:bottom w:val="single" w:sz="4" w:space="0" w:color="FEDB8E" w:themeColor="accent4" w:themeTint="99"/>
        <w:right w:val="single" w:sz="4" w:space="0" w:color="FEDB8E" w:themeColor="accent4" w:themeTint="99"/>
        <w:insideH w:val="single" w:sz="4" w:space="0" w:color="FEDB8E" w:themeColor="accent4" w:themeTint="99"/>
        <w:insideV w:val="single" w:sz="4" w:space="0" w:color="FEDB8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444" w:themeColor="accent4"/>
          <w:left w:val="single" w:sz="4" w:space="0" w:color="FEC444" w:themeColor="accent4"/>
          <w:bottom w:val="single" w:sz="4" w:space="0" w:color="FEC444" w:themeColor="accent4"/>
          <w:right w:val="single" w:sz="4" w:space="0" w:color="FEC444" w:themeColor="accent4"/>
          <w:insideH w:val="nil"/>
          <w:insideV w:val="nil"/>
        </w:tcBorders>
        <w:shd w:val="clear" w:color="auto" w:fill="FEC444" w:themeFill="accent4"/>
      </w:tcPr>
    </w:tblStylePr>
    <w:tblStylePr w:type="lastRow">
      <w:rPr>
        <w:b/>
        <w:bCs/>
      </w:rPr>
      <w:tblPr/>
      <w:tcPr>
        <w:tcBorders>
          <w:top w:val="double" w:sz="4" w:space="0" w:color="FEC4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9" w:themeFill="accent4" w:themeFillTint="33"/>
      </w:tcPr>
    </w:tblStylePr>
    <w:tblStylePr w:type="band1Horz">
      <w:tblPr/>
      <w:tcPr>
        <w:shd w:val="clear" w:color="auto" w:fill="FEF3D9" w:themeFill="accent4" w:themeFillTint="33"/>
      </w:tcPr>
    </w:tblStylePr>
  </w:style>
  <w:style w:type="table" w:styleId="4-50">
    <w:name w:val="Grid Table 4 Accent 5"/>
    <w:basedOn w:val="a4"/>
    <w:uiPriority w:val="49"/>
    <w:rsid w:val="00CA2370"/>
    <w:pPr>
      <w:spacing w:after="0"/>
    </w:pPr>
    <w:tblPr>
      <w:tblStyleRowBandSize w:val="1"/>
      <w:tblStyleColBandSize w:val="1"/>
      <w:tblBorders>
        <w:top w:val="single" w:sz="4" w:space="0" w:color="DEA7CB" w:themeColor="accent5" w:themeTint="99"/>
        <w:left w:val="single" w:sz="4" w:space="0" w:color="DEA7CB" w:themeColor="accent5" w:themeTint="99"/>
        <w:bottom w:val="single" w:sz="4" w:space="0" w:color="DEA7CB" w:themeColor="accent5" w:themeTint="99"/>
        <w:right w:val="single" w:sz="4" w:space="0" w:color="DEA7CB" w:themeColor="accent5" w:themeTint="99"/>
        <w:insideH w:val="single" w:sz="4" w:space="0" w:color="DEA7CB" w:themeColor="accent5" w:themeTint="99"/>
        <w:insideV w:val="single" w:sz="4" w:space="0" w:color="DEA7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6DAA" w:themeColor="accent5"/>
          <w:left w:val="single" w:sz="4" w:space="0" w:color="C86DAA" w:themeColor="accent5"/>
          <w:bottom w:val="single" w:sz="4" w:space="0" w:color="C86DAA" w:themeColor="accent5"/>
          <w:right w:val="single" w:sz="4" w:space="0" w:color="C86DAA" w:themeColor="accent5"/>
          <w:insideH w:val="nil"/>
          <w:insideV w:val="nil"/>
        </w:tcBorders>
        <w:shd w:val="clear" w:color="auto" w:fill="C86DAA" w:themeFill="accent5"/>
      </w:tcPr>
    </w:tblStylePr>
    <w:tblStylePr w:type="lastRow">
      <w:rPr>
        <w:b/>
        <w:bCs/>
      </w:rPr>
      <w:tblPr/>
      <w:tcPr>
        <w:tcBorders>
          <w:top w:val="double" w:sz="4" w:space="0" w:color="C86DA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1ED" w:themeFill="accent5" w:themeFillTint="33"/>
      </w:tcPr>
    </w:tblStylePr>
    <w:tblStylePr w:type="band1Horz">
      <w:tblPr/>
      <w:tcPr>
        <w:shd w:val="clear" w:color="auto" w:fill="F4E1ED" w:themeFill="accent5" w:themeFillTint="33"/>
      </w:tcPr>
    </w:tblStylePr>
  </w:style>
  <w:style w:type="table" w:styleId="4-60">
    <w:name w:val="Grid Table 4 Accent 6"/>
    <w:basedOn w:val="a4"/>
    <w:uiPriority w:val="49"/>
    <w:rsid w:val="00CA2370"/>
    <w:pPr>
      <w:spacing w:after="0"/>
    </w:pPr>
    <w:tblPr>
      <w:tblStyleRowBandSize w:val="1"/>
      <w:tblStyleColBandSize w:val="1"/>
      <w:tblBorders>
        <w:top w:val="single" w:sz="4" w:space="0" w:color="BDE295" w:themeColor="accent6" w:themeTint="99"/>
        <w:left w:val="single" w:sz="4" w:space="0" w:color="BDE295" w:themeColor="accent6" w:themeTint="99"/>
        <w:bottom w:val="single" w:sz="4" w:space="0" w:color="BDE295" w:themeColor="accent6" w:themeTint="99"/>
        <w:right w:val="single" w:sz="4" w:space="0" w:color="BDE295" w:themeColor="accent6" w:themeTint="99"/>
        <w:insideH w:val="single" w:sz="4" w:space="0" w:color="BDE295" w:themeColor="accent6" w:themeTint="99"/>
        <w:insideV w:val="single" w:sz="4" w:space="0" w:color="BDE29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6"/>
          <w:left w:val="single" w:sz="4" w:space="0" w:color="92D050" w:themeColor="accent6"/>
          <w:bottom w:val="single" w:sz="4" w:space="0" w:color="92D050" w:themeColor="accent6"/>
          <w:right w:val="single" w:sz="4" w:space="0" w:color="92D050" w:themeColor="accent6"/>
          <w:insideH w:val="nil"/>
          <w:insideV w:val="nil"/>
        </w:tcBorders>
        <w:shd w:val="clear" w:color="auto" w:fill="92D050" w:themeFill="accent6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6" w:themeFillTint="33"/>
      </w:tcPr>
    </w:tblStylePr>
    <w:tblStylePr w:type="band1Horz">
      <w:tblPr/>
      <w:tcPr>
        <w:shd w:val="clear" w:color="auto" w:fill="E9F5DB" w:themeFill="accent6" w:themeFillTint="33"/>
      </w:tcPr>
    </w:tblStylePr>
  </w:style>
  <w:style w:type="table" w:styleId="5c">
    <w:name w:val="Grid Table 5 Dark"/>
    <w:basedOn w:val="a4"/>
    <w:uiPriority w:val="50"/>
    <w:rsid w:val="00CA237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A237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AED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AED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AED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AEDA" w:themeFill="accent1"/>
      </w:tcPr>
    </w:tblStylePr>
    <w:tblStylePr w:type="band1Vert">
      <w:tblPr/>
      <w:tcPr>
        <w:shd w:val="clear" w:color="auto" w:fill="C3DEF0" w:themeFill="accent1" w:themeFillTint="66"/>
      </w:tcPr>
    </w:tblStylePr>
    <w:tblStylePr w:type="band1Horz">
      <w:tblPr/>
      <w:tcPr>
        <w:shd w:val="clear" w:color="auto" w:fill="C3DEF0" w:themeFill="accent1" w:themeFillTint="66"/>
      </w:tcPr>
    </w:tblStylePr>
  </w:style>
  <w:style w:type="table" w:styleId="5-20">
    <w:name w:val="Grid Table 5 Dark Accent 2"/>
    <w:basedOn w:val="a4"/>
    <w:uiPriority w:val="50"/>
    <w:rsid w:val="00CA237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4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CAC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CAC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CAC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CAC5" w:themeFill="accent2"/>
      </w:tcPr>
    </w:tblStylePr>
    <w:tblStylePr w:type="band1Vert">
      <w:tblPr/>
      <w:tcPr>
        <w:shd w:val="clear" w:color="auto" w:fill="C1E9E7" w:themeFill="accent2" w:themeFillTint="66"/>
      </w:tcPr>
    </w:tblStylePr>
    <w:tblStylePr w:type="band1Horz">
      <w:tblPr/>
      <w:tcPr>
        <w:shd w:val="clear" w:color="auto" w:fill="C1E9E7" w:themeFill="accent2" w:themeFillTint="66"/>
      </w:tcPr>
    </w:tblStylePr>
  </w:style>
  <w:style w:type="table" w:styleId="5-30">
    <w:name w:val="Grid Table 5 Dark Accent 3"/>
    <w:basedOn w:val="a4"/>
    <w:uiPriority w:val="50"/>
    <w:rsid w:val="00CA237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FD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65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65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65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6566" w:themeFill="accent3"/>
      </w:tcPr>
    </w:tblStylePr>
    <w:tblStylePr w:type="band1Vert">
      <w:tblPr/>
      <w:tcPr>
        <w:shd w:val="clear" w:color="auto" w:fill="F7C1C1" w:themeFill="accent3" w:themeFillTint="66"/>
      </w:tcPr>
    </w:tblStylePr>
    <w:tblStylePr w:type="band1Horz">
      <w:tblPr/>
      <w:tcPr>
        <w:shd w:val="clear" w:color="auto" w:fill="F7C1C1" w:themeFill="accent3" w:themeFillTint="66"/>
      </w:tcPr>
    </w:tblStylePr>
  </w:style>
  <w:style w:type="table" w:styleId="5-40">
    <w:name w:val="Grid Table 5 Dark Accent 4"/>
    <w:basedOn w:val="a4"/>
    <w:uiPriority w:val="50"/>
    <w:rsid w:val="00CA237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44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44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44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444" w:themeFill="accent4"/>
      </w:tcPr>
    </w:tblStylePr>
    <w:tblStylePr w:type="band1Vert">
      <w:tblPr/>
      <w:tcPr>
        <w:shd w:val="clear" w:color="auto" w:fill="FEE7B4" w:themeFill="accent4" w:themeFillTint="66"/>
      </w:tcPr>
    </w:tblStylePr>
    <w:tblStylePr w:type="band1Horz">
      <w:tblPr/>
      <w:tcPr>
        <w:shd w:val="clear" w:color="auto" w:fill="FEE7B4" w:themeFill="accent4" w:themeFillTint="66"/>
      </w:tcPr>
    </w:tblStylePr>
  </w:style>
  <w:style w:type="table" w:styleId="5-50">
    <w:name w:val="Grid Table 5 Dark Accent 5"/>
    <w:basedOn w:val="a4"/>
    <w:uiPriority w:val="50"/>
    <w:rsid w:val="00CA237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1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6DAA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6DAA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6DAA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6DAA" w:themeFill="accent5"/>
      </w:tcPr>
    </w:tblStylePr>
    <w:tblStylePr w:type="band1Vert">
      <w:tblPr/>
      <w:tcPr>
        <w:shd w:val="clear" w:color="auto" w:fill="E9C4DC" w:themeFill="accent5" w:themeFillTint="66"/>
      </w:tcPr>
    </w:tblStylePr>
    <w:tblStylePr w:type="band1Horz">
      <w:tblPr/>
      <w:tcPr>
        <w:shd w:val="clear" w:color="auto" w:fill="E9C4DC" w:themeFill="accent5" w:themeFillTint="66"/>
      </w:tcPr>
    </w:tblStylePr>
  </w:style>
  <w:style w:type="table" w:styleId="5-60">
    <w:name w:val="Grid Table 5 Dark Accent 6"/>
    <w:basedOn w:val="a4"/>
    <w:uiPriority w:val="50"/>
    <w:rsid w:val="00CA237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6"/>
      </w:tcPr>
    </w:tblStylePr>
    <w:tblStylePr w:type="band1Vert">
      <w:tblPr/>
      <w:tcPr>
        <w:shd w:val="clear" w:color="auto" w:fill="D3ECB8" w:themeFill="accent6" w:themeFillTint="66"/>
      </w:tcPr>
    </w:tblStylePr>
    <w:tblStylePr w:type="band1Horz">
      <w:tblPr/>
      <w:tcPr>
        <w:shd w:val="clear" w:color="auto" w:fill="D3ECB8" w:themeFill="accent6" w:themeFillTint="66"/>
      </w:tcPr>
    </w:tblStylePr>
  </w:style>
  <w:style w:type="table" w:styleId="66">
    <w:name w:val="Grid Table 6 Colorful"/>
    <w:basedOn w:val="a4"/>
    <w:uiPriority w:val="51"/>
    <w:rsid w:val="00CA237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A2370"/>
    <w:pPr>
      <w:spacing w:after="0"/>
    </w:pPr>
    <w:rPr>
      <w:color w:val="3088C2" w:themeColor="accent1" w:themeShade="BF"/>
    </w:rPr>
    <w:tblPr>
      <w:tblStyleRowBandSize w:val="1"/>
      <w:tblStyleColBandSize w:val="1"/>
      <w:tblBorders>
        <w:top w:val="single" w:sz="4" w:space="0" w:color="A5CEE8" w:themeColor="accent1" w:themeTint="99"/>
        <w:left w:val="single" w:sz="4" w:space="0" w:color="A5CEE8" w:themeColor="accent1" w:themeTint="99"/>
        <w:bottom w:val="single" w:sz="4" w:space="0" w:color="A5CEE8" w:themeColor="accent1" w:themeTint="99"/>
        <w:right w:val="single" w:sz="4" w:space="0" w:color="A5CEE8" w:themeColor="accent1" w:themeTint="99"/>
        <w:insideH w:val="single" w:sz="4" w:space="0" w:color="A5CEE8" w:themeColor="accent1" w:themeTint="99"/>
        <w:insideV w:val="single" w:sz="4" w:space="0" w:color="A5CEE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5CE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CE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7" w:themeFill="accent1" w:themeFillTint="33"/>
      </w:tcPr>
    </w:tblStylePr>
    <w:tblStylePr w:type="band1Horz">
      <w:tblPr/>
      <w:tcPr>
        <w:shd w:val="clear" w:color="auto" w:fill="E1EEF7" w:themeFill="accent1" w:themeFillTint="33"/>
      </w:tcPr>
    </w:tblStylePr>
  </w:style>
  <w:style w:type="table" w:styleId="6-20">
    <w:name w:val="Grid Table 6 Colorful Accent 2"/>
    <w:basedOn w:val="a4"/>
    <w:uiPriority w:val="51"/>
    <w:rsid w:val="00CA2370"/>
    <w:pPr>
      <w:spacing w:after="0"/>
    </w:pPr>
    <w:rPr>
      <w:color w:val="3AA9A3" w:themeColor="accent2" w:themeShade="BF"/>
    </w:rPr>
    <w:tblPr>
      <w:tblStyleRowBandSize w:val="1"/>
      <w:tblStyleColBandSize w:val="1"/>
      <w:tblBorders>
        <w:top w:val="single" w:sz="4" w:space="0" w:color="A3DFDC" w:themeColor="accent2" w:themeTint="99"/>
        <w:left w:val="single" w:sz="4" w:space="0" w:color="A3DFDC" w:themeColor="accent2" w:themeTint="99"/>
        <w:bottom w:val="single" w:sz="4" w:space="0" w:color="A3DFDC" w:themeColor="accent2" w:themeTint="99"/>
        <w:right w:val="single" w:sz="4" w:space="0" w:color="A3DFDC" w:themeColor="accent2" w:themeTint="99"/>
        <w:insideH w:val="single" w:sz="4" w:space="0" w:color="A3DFDC" w:themeColor="accent2" w:themeTint="99"/>
        <w:insideV w:val="single" w:sz="4" w:space="0" w:color="A3DFD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3DFD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FD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4F3" w:themeFill="accent2" w:themeFillTint="33"/>
      </w:tcPr>
    </w:tblStylePr>
    <w:tblStylePr w:type="band1Horz">
      <w:tblPr/>
      <w:tcPr>
        <w:shd w:val="clear" w:color="auto" w:fill="E0F4F3" w:themeFill="accent2" w:themeFillTint="33"/>
      </w:tcPr>
    </w:tblStylePr>
  </w:style>
  <w:style w:type="table" w:styleId="6-30">
    <w:name w:val="Grid Table 6 Colorful Accent 3"/>
    <w:basedOn w:val="a4"/>
    <w:uiPriority w:val="51"/>
    <w:rsid w:val="00CA2370"/>
    <w:pPr>
      <w:spacing w:after="0"/>
    </w:pPr>
    <w:rPr>
      <w:color w:val="E21A1B" w:themeColor="accent3" w:themeShade="BF"/>
    </w:rPr>
    <w:tblPr>
      <w:tblStyleRowBandSize w:val="1"/>
      <w:tblStyleColBandSize w:val="1"/>
      <w:tblBorders>
        <w:top w:val="single" w:sz="4" w:space="0" w:color="F4A2A2" w:themeColor="accent3" w:themeTint="99"/>
        <w:left w:val="single" w:sz="4" w:space="0" w:color="F4A2A2" w:themeColor="accent3" w:themeTint="99"/>
        <w:bottom w:val="single" w:sz="4" w:space="0" w:color="F4A2A2" w:themeColor="accent3" w:themeTint="99"/>
        <w:right w:val="single" w:sz="4" w:space="0" w:color="F4A2A2" w:themeColor="accent3" w:themeTint="99"/>
        <w:insideH w:val="single" w:sz="4" w:space="0" w:color="F4A2A2" w:themeColor="accent3" w:themeTint="99"/>
        <w:insideV w:val="single" w:sz="4" w:space="0" w:color="F4A2A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A2A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A2A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DF" w:themeFill="accent3" w:themeFillTint="33"/>
      </w:tcPr>
    </w:tblStylePr>
    <w:tblStylePr w:type="band1Horz">
      <w:tblPr/>
      <w:tcPr>
        <w:shd w:val="clear" w:color="auto" w:fill="FBDFDF" w:themeFill="accent3" w:themeFillTint="33"/>
      </w:tcPr>
    </w:tblStylePr>
  </w:style>
  <w:style w:type="table" w:styleId="6-40">
    <w:name w:val="Grid Table 6 Colorful Accent 4"/>
    <w:basedOn w:val="a4"/>
    <w:uiPriority w:val="51"/>
    <w:rsid w:val="00CA2370"/>
    <w:pPr>
      <w:spacing w:after="0"/>
    </w:pPr>
    <w:rPr>
      <w:color w:val="EFA401" w:themeColor="accent4" w:themeShade="BF"/>
    </w:rPr>
    <w:tblPr>
      <w:tblStyleRowBandSize w:val="1"/>
      <w:tblStyleColBandSize w:val="1"/>
      <w:tblBorders>
        <w:top w:val="single" w:sz="4" w:space="0" w:color="FEDB8E" w:themeColor="accent4" w:themeTint="99"/>
        <w:left w:val="single" w:sz="4" w:space="0" w:color="FEDB8E" w:themeColor="accent4" w:themeTint="99"/>
        <w:bottom w:val="single" w:sz="4" w:space="0" w:color="FEDB8E" w:themeColor="accent4" w:themeTint="99"/>
        <w:right w:val="single" w:sz="4" w:space="0" w:color="FEDB8E" w:themeColor="accent4" w:themeTint="99"/>
        <w:insideH w:val="single" w:sz="4" w:space="0" w:color="FEDB8E" w:themeColor="accent4" w:themeTint="99"/>
        <w:insideV w:val="single" w:sz="4" w:space="0" w:color="FEDB8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EDB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B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9" w:themeFill="accent4" w:themeFillTint="33"/>
      </w:tcPr>
    </w:tblStylePr>
    <w:tblStylePr w:type="band1Horz">
      <w:tblPr/>
      <w:tcPr>
        <w:shd w:val="clear" w:color="auto" w:fill="FEF3D9" w:themeFill="accent4" w:themeFillTint="33"/>
      </w:tcPr>
    </w:tblStylePr>
  </w:style>
  <w:style w:type="table" w:styleId="6-50">
    <w:name w:val="Grid Table 6 Colorful Accent 5"/>
    <w:basedOn w:val="a4"/>
    <w:uiPriority w:val="51"/>
    <w:rsid w:val="00CA2370"/>
    <w:pPr>
      <w:spacing w:after="0"/>
    </w:pPr>
    <w:rPr>
      <w:color w:val="A73F85" w:themeColor="accent5" w:themeShade="BF"/>
    </w:rPr>
    <w:tblPr>
      <w:tblStyleRowBandSize w:val="1"/>
      <w:tblStyleColBandSize w:val="1"/>
      <w:tblBorders>
        <w:top w:val="single" w:sz="4" w:space="0" w:color="DEA7CB" w:themeColor="accent5" w:themeTint="99"/>
        <w:left w:val="single" w:sz="4" w:space="0" w:color="DEA7CB" w:themeColor="accent5" w:themeTint="99"/>
        <w:bottom w:val="single" w:sz="4" w:space="0" w:color="DEA7CB" w:themeColor="accent5" w:themeTint="99"/>
        <w:right w:val="single" w:sz="4" w:space="0" w:color="DEA7CB" w:themeColor="accent5" w:themeTint="99"/>
        <w:insideH w:val="single" w:sz="4" w:space="0" w:color="DEA7CB" w:themeColor="accent5" w:themeTint="99"/>
        <w:insideV w:val="single" w:sz="4" w:space="0" w:color="DEA7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EA7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A7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E1ED" w:themeFill="accent5" w:themeFillTint="33"/>
      </w:tcPr>
    </w:tblStylePr>
    <w:tblStylePr w:type="band1Horz">
      <w:tblPr/>
      <w:tcPr>
        <w:shd w:val="clear" w:color="auto" w:fill="F4E1ED" w:themeFill="accent5" w:themeFillTint="33"/>
      </w:tcPr>
    </w:tblStylePr>
  </w:style>
  <w:style w:type="table" w:styleId="6-60">
    <w:name w:val="Grid Table 6 Colorful Accent 6"/>
    <w:basedOn w:val="a4"/>
    <w:uiPriority w:val="51"/>
    <w:rsid w:val="00CA2370"/>
    <w:pPr>
      <w:spacing w:after="0"/>
    </w:pPr>
    <w:rPr>
      <w:color w:val="6DA92D" w:themeColor="accent6" w:themeShade="BF"/>
    </w:rPr>
    <w:tblPr>
      <w:tblStyleRowBandSize w:val="1"/>
      <w:tblStyleColBandSize w:val="1"/>
      <w:tblBorders>
        <w:top w:val="single" w:sz="4" w:space="0" w:color="BDE295" w:themeColor="accent6" w:themeTint="99"/>
        <w:left w:val="single" w:sz="4" w:space="0" w:color="BDE295" w:themeColor="accent6" w:themeTint="99"/>
        <w:bottom w:val="single" w:sz="4" w:space="0" w:color="BDE295" w:themeColor="accent6" w:themeTint="99"/>
        <w:right w:val="single" w:sz="4" w:space="0" w:color="BDE295" w:themeColor="accent6" w:themeTint="99"/>
        <w:insideH w:val="single" w:sz="4" w:space="0" w:color="BDE295" w:themeColor="accent6" w:themeTint="99"/>
        <w:insideV w:val="single" w:sz="4" w:space="0" w:color="BDE29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6" w:themeFillTint="33"/>
      </w:tcPr>
    </w:tblStylePr>
    <w:tblStylePr w:type="band1Horz">
      <w:tblPr/>
      <w:tcPr>
        <w:shd w:val="clear" w:color="auto" w:fill="E9F5DB" w:themeFill="accent6" w:themeFillTint="33"/>
      </w:tcPr>
    </w:tblStylePr>
  </w:style>
  <w:style w:type="table" w:styleId="76">
    <w:name w:val="Grid Table 7 Colorful"/>
    <w:basedOn w:val="a4"/>
    <w:uiPriority w:val="52"/>
    <w:rsid w:val="00CA237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A2370"/>
    <w:pPr>
      <w:spacing w:after="0"/>
    </w:pPr>
    <w:rPr>
      <w:color w:val="3088C2" w:themeColor="accent1" w:themeShade="BF"/>
    </w:rPr>
    <w:tblPr>
      <w:tblStyleRowBandSize w:val="1"/>
      <w:tblStyleColBandSize w:val="1"/>
      <w:tblBorders>
        <w:top w:val="single" w:sz="4" w:space="0" w:color="A5CEE8" w:themeColor="accent1" w:themeTint="99"/>
        <w:left w:val="single" w:sz="4" w:space="0" w:color="A5CEE8" w:themeColor="accent1" w:themeTint="99"/>
        <w:bottom w:val="single" w:sz="4" w:space="0" w:color="A5CEE8" w:themeColor="accent1" w:themeTint="99"/>
        <w:right w:val="single" w:sz="4" w:space="0" w:color="A5CEE8" w:themeColor="accent1" w:themeTint="99"/>
        <w:insideH w:val="single" w:sz="4" w:space="0" w:color="A5CEE8" w:themeColor="accent1" w:themeTint="99"/>
        <w:insideV w:val="single" w:sz="4" w:space="0" w:color="A5CEE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F7" w:themeFill="accent1" w:themeFillTint="33"/>
      </w:tcPr>
    </w:tblStylePr>
    <w:tblStylePr w:type="band1Horz">
      <w:tblPr/>
      <w:tcPr>
        <w:shd w:val="clear" w:color="auto" w:fill="E1EEF7" w:themeFill="accent1" w:themeFillTint="33"/>
      </w:tcPr>
    </w:tblStylePr>
    <w:tblStylePr w:type="neCell">
      <w:tblPr/>
      <w:tcPr>
        <w:tcBorders>
          <w:bottom w:val="single" w:sz="4" w:space="0" w:color="A5CEE8" w:themeColor="accent1" w:themeTint="99"/>
        </w:tcBorders>
      </w:tcPr>
    </w:tblStylePr>
    <w:tblStylePr w:type="nwCell">
      <w:tblPr/>
      <w:tcPr>
        <w:tcBorders>
          <w:bottom w:val="single" w:sz="4" w:space="0" w:color="A5CEE8" w:themeColor="accent1" w:themeTint="99"/>
        </w:tcBorders>
      </w:tcPr>
    </w:tblStylePr>
    <w:tblStylePr w:type="seCell">
      <w:tblPr/>
      <w:tcPr>
        <w:tcBorders>
          <w:top w:val="single" w:sz="4" w:space="0" w:color="A5CEE8" w:themeColor="accent1" w:themeTint="99"/>
        </w:tcBorders>
      </w:tcPr>
    </w:tblStylePr>
    <w:tblStylePr w:type="swCell">
      <w:tblPr/>
      <w:tcPr>
        <w:tcBorders>
          <w:top w:val="single" w:sz="4" w:space="0" w:color="A5CEE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A2370"/>
    <w:pPr>
      <w:spacing w:after="0"/>
    </w:pPr>
    <w:rPr>
      <w:color w:val="3AA9A3" w:themeColor="accent2" w:themeShade="BF"/>
    </w:rPr>
    <w:tblPr>
      <w:tblStyleRowBandSize w:val="1"/>
      <w:tblStyleColBandSize w:val="1"/>
      <w:tblBorders>
        <w:top w:val="single" w:sz="4" w:space="0" w:color="A3DFDC" w:themeColor="accent2" w:themeTint="99"/>
        <w:left w:val="single" w:sz="4" w:space="0" w:color="A3DFDC" w:themeColor="accent2" w:themeTint="99"/>
        <w:bottom w:val="single" w:sz="4" w:space="0" w:color="A3DFDC" w:themeColor="accent2" w:themeTint="99"/>
        <w:right w:val="single" w:sz="4" w:space="0" w:color="A3DFDC" w:themeColor="accent2" w:themeTint="99"/>
        <w:insideH w:val="single" w:sz="4" w:space="0" w:color="A3DFDC" w:themeColor="accent2" w:themeTint="99"/>
        <w:insideV w:val="single" w:sz="4" w:space="0" w:color="A3DFD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4F3" w:themeFill="accent2" w:themeFillTint="33"/>
      </w:tcPr>
    </w:tblStylePr>
    <w:tblStylePr w:type="band1Horz">
      <w:tblPr/>
      <w:tcPr>
        <w:shd w:val="clear" w:color="auto" w:fill="E0F4F3" w:themeFill="accent2" w:themeFillTint="33"/>
      </w:tcPr>
    </w:tblStylePr>
    <w:tblStylePr w:type="neCell">
      <w:tblPr/>
      <w:tcPr>
        <w:tcBorders>
          <w:bottom w:val="single" w:sz="4" w:space="0" w:color="A3DFDC" w:themeColor="accent2" w:themeTint="99"/>
        </w:tcBorders>
      </w:tcPr>
    </w:tblStylePr>
    <w:tblStylePr w:type="nwCell">
      <w:tblPr/>
      <w:tcPr>
        <w:tcBorders>
          <w:bottom w:val="single" w:sz="4" w:space="0" w:color="A3DFDC" w:themeColor="accent2" w:themeTint="99"/>
        </w:tcBorders>
      </w:tcPr>
    </w:tblStylePr>
    <w:tblStylePr w:type="seCell">
      <w:tblPr/>
      <w:tcPr>
        <w:tcBorders>
          <w:top w:val="single" w:sz="4" w:space="0" w:color="A3DFDC" w:themeColor="accent2" w:themeTint="99"/>
        </w:tcBorders>
      </w:tcPr>
    </w:tblStylePr>
    <w:tblStylePr w:type="swCell">
      <w:tblPr/>
      <w:tcPr>
        <w:tcBorders>
          <w:top w:val="single" w:sz="4" w:space="0" w:color="A3DFD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A2370"/>
    <w:pPr>
      <w:spacing w:after="0"/>
    </w:pPr>
    <w:rPr>
      <w:color w:val="E21A1B" w:themeColor="accent3" w:themeShade="BF"/>
    </w:rPr>
    <w:tblPr>
      <w:tblStyleRowBandSize w:val="1"/>
      <w:tblStyleColBandSize w:val="1"/>
      <w:tblBorders>
        <w:top w:val="single" w:sz="4" w:space="0" w:color="F4A2A2" w:themeColor="accent3" w:themeTint="99"/>
        <w:left w:val="single" w:sz="4" w:space="0" w:color="F4A2A2" w:themeColor="accent3" w:themeTint="99"/>
        <w:bottom w:val="single" w:sz="4" w:space="0" w:color="F4A2A2" w:themeColor="accent3" w:themeTint="99"/>
        <w:right w:val="single" w:sz="4" w:space="0" w:color="F4A2A2" w:themeColor="accent3" w:themeTint="99"/>
        <w:insideH w:val="single" w:sz="4" w:space="0" w:color="F4A2A2" w:themeColor="accent3" w:themeTint="99"/>
        <w:insideV w:val="single" w:sz="4" w:space="0" w:color="F4A2A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FDF" w:themeFill="accent3" w:themeFillTint="33"/>
      </w:tcPr>
    </w:tblStylePr>
    <w:tblStylePr w:type="band1Horz">
      <w:tblPr/>
      <w:tcPr>
        <w:shd w:val="clear" w:color="auto" w:fill="FBDFDF" w:themeFill="accent3" w:themeFillTint="33"/>
      </w:tcPr>
    </w:tblStylePr>
    <w:tblStylePr w:type="neCell">
      <w:tblPr/>
      <w:tcPr>
        <w:tcBorders>
          <w:bottom w:val="single" w:sz="4" w:space="0" w:color="F4A2A2" w:themeColor="accent3" w:themeTint="99"/>
        </w:tcBorders>
      </w:tcPr>
    </w:tblStylePr>
    <w:tblStylePr w:type="nwCell">
      <w:tblPr/>
      <w:tcPr>
        <w:tcBorders>
          <w:bottom w:val="single" w:sz="4" w:space="0" w:color="F4A2A2" w:themeColor="accent3" w:themeTint="99"/>
        </w:tcBorders>
      </w:tcPr>
    </w:tblStylePr>
    <w:tblStylePr w:type="seCell">
      <w:tblPr/>
      <w:tcPr>
        <w:tcBorders>
          <w:top w:val="single" w:sz="4" w:space="0" w:color="F4A2A2" w:themeColor="accent3" w:themeTint="99"/>
        </w:tcBorders>
      </w:tcPr>
    </w:tblStylePr>
    <w:tblStylePr w:type="swCell">
      <w:tblPr/>
      <w:tcPr>
        <w:tcBorders>
          <w:top w:val="single" w:sz="4" w:space="0" w:color="F4A2A2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A2370"/>
    <w:pPr>
      <w:spacing w:after="0"/>
    </w:pPr>
    <w:rPr>
      <w:color w:val="EFA401" w:themeColor="accent4" w:themeShade="BF"/>
    </w:rPr>
    <w:tblPr>
      <w:tblStyleRowBandSize w:val="1"/>
      <w:tblStyleColBandSize w:val="1"/>
      <w:tblBorders>
        <w:top w:val="single" w:sz="4" w:space="0" w:color="FEDB8E" w:themeColor="accent4" w:themeTint="99"/>
        <w:left w:val="single" w:sz="4" w:space="0" w:color="FEDB8E" w:themeColor="accent4" w:themeTint="99"/>
        <w:bottom w:val="single" w:sz="4" w:space="0" w:color="FEDB8E" w:themeColor="accent4" w:themeTint="99"/>
        <w:right w:val="single" w:sz="4" w:space="0" w:color="FEDB8E" w:themeColor="accent4" w:themeTint="99"/>
        <w:insideH w:val="single" w:sz="4" w:space="0" w:color="FEDB8E" w:themeColor="accent4" w:themeTint="99"/>
        <w:insideV w:val="single" w:sz="4" w:space="0" w:color="FEDB8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3D9" w:themeFill="accent4" w:themeFillTint="33"/>
      </w:tcPr>
    </w:tblStylePr>
    <w:tblStylePr w:type="band1Horz">
      <w:tblPr/>
      <w:tcPr>
        <w:shd w:val="clear" w:color="auto" w:fill="FEF3D9" w:themeFill="accent4" w:themeFillTint="33"/>
      </w:tcPr>
    </w:tblStylePr>
    <w:tblStylePr w:type="neCell">
      <w:tblPr/>
      <w:tcPr>
        <w:tcBorders>
          <w:bottom w:val="single" w:sz="4" w:space="0" w:color="FEDB8E" w:themeColor="accent4" w:themeTint="99"/>
        </w:tcBorders>
      </w:tcPr>
    </w:tblStylePr>
    <w:tblStylePr w:type="nwCell">
      <w:tblPr/>
      <w:tcPr>
        <w:tcBorders>
          <w:bottom w:val="single" w:sz="4" w:space="0" w:color="FEDB8E" w:themeColor="accent4" w:themeTint="99"/>
        </w:tcBorders>
      </w:tcPr>
    </w:tblStylePr>
    <w:tblStylePr w:type="seCell">
      <w:tblPr/>
      <w:tcPr>
        <w:tcBorders>
          <w:top w:val="single" w:sz="4" w:space="0" w:color="FEDB8E" w:themeColor="accent4" w:themeTint="99"/>
        </w:tcBorders>
      </w:tcPr>
    </w:tblStylePr>
    <w:tblStylePr w:type="swCell">
      <w:tblPr/>
      <w:tcPr>
        <w:tcBorders>
          <w:top w:val="single" w:sz="4" w:space="0" w:color="FEDB8E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A2370"/>
    <w:pPr>
      <w:spacing w:after="0"/>
    </w:pPr>
    <w:rPr>
      <w:color w:val="A73F85" w:themeColor="accent5" w:themeShade="BF"/>
    </w:rPr>
    <w:tblPr>
      <w:tblStyleRowBandSize w:val="1"/>
      <w:tblStyleColBandSize w:val="1"/>
      <w:tblBorders>
        <w:top w:val="single" w:sz="4" w:space="0" w:color="DEA7CB" w:themeColor="accent5" w:themeTint="99"/>
        <w:left w:val="single" w:sz="4" w:space="0" w:color="DEA7CB" w:themeColor="accent5" w:themeTint="99"/>
        <w:bottom w:val="single" w:sz="4" w:space="0" w:color="DEA7CB" w:themeColor="accent5" w:themeTint="99"/>
        <w:right w:val="single" w:sz="4" w:space="0" w:color="DEA7CB" w:themeColor="accent5" w:themeTint="99"/>
        <w:insideH w:val="single" w:sz="4" w:space="0" w:color="DEA7CB" w:themeColor="accent5" w:themeTint="99"/>
        <w:insideV w:val="single" w:sz="4" w:space="0" w:color="DEA7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E1ED" w:themeFill="accent5" w:themeFillTint="33"/>
      </w:tcPr>
    </w:tblStylePr>
    <w:tblStylePr w:type="band1Horz">
      <w:tblPr/>
      <w:tcPr>
        <w:shd w:val="clear" w:color="auto" w:fill="F4E1ED" w:themeFill="accent5" w:themeFillTint="33"/>
      </w:tcPr>
    </w:tblStylePr>
    <w:tblStylePr w:type="neCell">
      <w:tblPr/>
      <w:tcPr>
        <w:tcBorders>
          <w:bottom w:val="single" w:sz="4" w:space="0" w:color="DEA7CB" w:themeColor="accent5" w:themeTint="99"/>
        </w:tcBorders>
      </w:tcPr>
    </w:tblStylePr>
    <w:tblStylePr w:type="nwCell">
      <w:tblPr/>
      <w:tcPr>
        <w:tcBorders>
          <w:bottom w:val="single" w:sz="4" w:space="0" w:color="DEA7CB" w:themeColor="accent5" w:themeTint="99"/>
        </w:tcBorders>
      </w:tcPr>
    </w:tblStylePr>
    <w:tblStylePr w:type="seCell">
      <w:tblPr/>
      <w:tcPr>
        <w:tcBorders>
          <w:top w:val="single" w:sz="4" w:space="0" w:color="DEA7CB" w:themeColor="accent5" w:themeTint="99"/>
        </w:tcBorders>
      </w:tcPr>
    </w:tblStylePr>
    <w:tblStylePr w:type="swCell">
      <w:tblPr/>
      <w:tcPr>
        <w:tcBorders>
          <w:top w:val="single" w:sz="4" w:space="0" w:color="DEA7CB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A2370"/>
    <w:pPr>
      <w:spacing w:after="0"/>
    </w:pPr>
    <w:rPr>
      <w:color w:val="6DA92D" w:themeColor="accent6" w:themeShade="BF"/>
    </w:rPr>
    <w:tblPr>
      <w:tblStyleRowBandSize w:val="1"/>
      <w:tblStyleColBandSize w:val="1"/>
      <w:tblBorders>
        <w:top w:val="single" w:sz="4" w:space="0" w:color="BDE295" w:themeColor="accent6" w:themeTint="99"/>
        <w:left w:val="single" w:sz="4" w:space="0" w:color="BDE295" w:themeColor="accent6" w:themeTint="99"/>
        <w:bottom w:val="single" w:sz="4" w:space="0" w:color="BDE295" w:themeColor="accent6" w:themeTint="99"/>
        <w:right w:val="single" w:sz="4" w:space="0" w:color="BDE295" w:themeColor="accent6" w:themeTint="99"/>
        <w:insideH w:val="single" w:sz="4" w:space="0" w:color="BDE295" w:themeColor="accent6" w:themeTint="99"/>
        <w:insideV w:val="single" w:sz="4" w:space="0" w:color="BDE29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6" w:themeFillTint="33"/>
      </w:tcPr>
    </w:tblStylePr>
    <w:tblStylePr w:type="band1Horz">
      <w:tblPr/>
      <w:tcPr>
        <w:shd w:val="clear" w:color="auto" w:fill="E9F5DB" w:themeFill="accent6" w:themeFillTint="33"/>
      </w:tcPr>
    </w:tblStylePr>
    <w:tblStylePr w:type="neCell">
      <w:tblPr/>
      <w:tcPr>
        <w:tcBorders>
          <w:bottom w:val="single" w:sz="4" w:space="0" w:color="BDE295" w:themeColor="accent6" w:themeTint="99"/>
        </w:tcBorders>
      </w:tcPr>
    </w:tblStylePr>
    <w:tblStylePr w:type="nwCell">
      <w:tblPr/>
      <w:tcPr>
        <w:tcBorders>
          <w:bottom w:val="single" w:sz="4" w:space="0" w:color="BDE295" w:themeColor="accent6" w:themeTint="99"/>
        </w:tcBorders>
      </w:tcPr>
    </w:tblStylePr>
    <w:tblStylePr w:type="seCell">
      <w:tblPr/>
      <w:tcPr>
        <w:tcBorders>
          <w:top w:val="single" w:sz="4" w:space="0" w:color="BDE295" w:themeColor="accent6" w:themeTint="99"/>
        </w:tcBorders>
      </w:tcPr>
    </w:tblStylePr>
    <w:tblStylePr w:type="swCell">
      <w:tblPr/>
      <w:tcPr>
        <w:tcBorders>
          <w:top w:val="single" w:sz="4" w:space="0" w:color="BDE295" w:themeColor="accent6" w:themeTint="99"/>
        </w:tcBorders>
      </w:tcPr>
    </w:tblStylePr>
  </w:style>
  <w:style w:type="table" w:styleId="Web1">
    <w:name w:val="Table Web 1"/>
    <w:basedOn w:val="a4"/>
    <w:semiHidden/>
    <w:unhideWhenUsed/>
    <w:rsid w:val="00CA237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semiHidden/>
    <w:unhideWhenUsed/>
    <w:rsid w:val="00CA237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semiHidden/>
    <w:unhideWhenUsed/>
    <w:rsid w:val="00CA237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">
    <w:name w:val="footnote reference"/>
    <w:basedOn w:val="a3"/>
    <w:semiHidden/>
    <w:unhideWhenUsed/>
    <w:rsid w:val="00CA2370"/>
    <w:rPr>
      <w:rFonts w:ascii="Microsoft JhengHei UI" w:eastAsia="Microsoft JhengHei UI" w:hAnsi="Microsoft JhengHei UI"/>
      <w:vertAlign w:val="superscript"/>
    </w:rPr>
  </w:style>
  <w:style w:type="paragraph" w:styleId="affffff0">
    <w:name w:val="footnote text"/>
    <w:basedOn w:val="a2"/>
    <w:link w:val="affffff1"/>
    <w:semiHidden/>
    <w:unhideWhenUsed/>
    <w:rsid w:val="00CA2370"/>
    <w:pPr>
      <w:spacing w:before="0" w:after="0"/>
    </w:pPr>
  </w:style>
  <w:style w:type="character" w:customStyle="1" w:styleId="affffff1">
    <w:name w:val="註腳文字 字元"/>
    <w:basedOn w:val="a3"/>
    <w:link w:val="affffff0"/>
    <w:semiHidden/>
    <w:rsid w:val="00CA2370"/>
    <w:rPr>
      <w:rFonts w:ascii="Microsoft JhengHei UI" w:eastAsia="Microsoft JhengHei UI" w:hAnsi="Microsoft JhengHei UI"/>
      <w:lang w:val="en-US"/>
    </w:rPr>
  </w:style>
  <w:style w:type="character" w:styleId="affffff2">
    <w:name w:val="line number"/>
    <w:basedOn w:val="a3"/>
    <w:semiHidden/>
    <w:unhideWhenUsed/>
    <w:rsid w:val="00CA2370"/>
    <w:rPr>
      <w:rFonts w:ascii="Microsoft JhengHei UI" w:eastAsia="Microsoft JhengHei UI" w:hAnsi="Microsoft JhengHei UI"/>
    </w:rPr>
  </w:style>
  <w:style w:type="table" w:styleId="3D1">
    <w:name w:val="Table 3D effects 1"/>
    <w:basedOn w:val="a4"/>
    <w:semiHidden/>
    <w:unhideWhenUsed/>
    <w:rsid w:val="00CA237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semiHidden/>
    <w:unhideWhenUsed/>
    <w:rsid w:val="00CA237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semiHidden/>
    <w:unhideWhenUsed/>
    <w:rsid w:val="00CA237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semiHidden/>
    <w:unhideWhenUsed/>
    <w:rsid w:val="00CA2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4">
    <w:name w:val="FollowedHyperlink"/>
    <w:basedOn w:val="a3"/>
    <w:semiHidden/>
    <w:rsid w:val="00CA2370"/>
    <w:rPr>
      <w:rFonts w:ascii="Microsoft JhengHei UI" w:eastAsia="Microsoft JhengHei UI" w:hAnsi="Microsoft JhengHei UI"/>
      <w:color w:val="FEC037" w:themeColor="followedHyperlink"/>
      <w:u w:val="single"/>
    </w:rPr>
  </w:style>
  <w:style w:type="character" w:styleId="affffff5">
    <w:name w:val="Hyperlink"/>
    <w:basedOn w:val="a3"/>
    <w:semiHidden/>
    <w:rsid w:val="00CA2370"/>
    <w:rPr>
      <w:rFonts w:ascii="Microsoft JhengHei UI" w:eastAsia="Microsoft JhengHei UI" w:hAnsi="Microsoft JhengHei UI"/>
      <w:color w:val="A05024" w:themeColor="hyperlink"/>
      <w:u w:val="single"/>
    </w:rPr>
  </w:style>
  <w:style w:type="character" w:styleId="affffff6">
    <w:name w:val="page number"/>
    <w:basedOn w:val="a3"/>
    <w:semiHidden/>
    <w:unhideWhenUsed/>
    <w:rsid w:val="00CA2370"/>
    <w:rPr>
      <w:rFonts w:ascii="Microsoft JhengHei UI" w:eastAsia="Microsoft JhengHei UI" w:hAnsi="Microsoft Jheng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2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00000889\AppData\Roaming\Microsoft\Templates\&#31680;&#24950;&#27298;&#26597;&#28165;&#21934;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464646"/>
      </a:dk2>
      <a:lt2>
        <a:srgbClr val="FFFFFF"/>
      </a:lt2>
      <a:accent1>
        <a:srgbClr val="6AAEDA"/>
      </a:accent1>
      <a:accent2>
        <a:srgbClr val="66CAC5"/>
      </a:accent2>
      <a:accent3>
        <a:srgbClr val="ED6566"/>
      </a:accent3>
      <a:accent4>
        <a:srgbClr val="FEC444"/>
      </a:accent4>
      <a:accent5>
        <a:srgbClr val="C86DAA"/>
      </a:accent5>
      <a:accent6>
        <a:srgbClr val="92D050"/>
      </a:accent6>
      <a:hlink>
        <a:srgbClr val="A05024"/>
      </a:hlink>
      <a:folHlink>
        <a:srgbClr val="FEC037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0C7DD-171C-42CA-B64A-4338FB3C6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E04DE2-3292-44D2-81C6-7EAB86DB544A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16c05727-aa75-4e4a-9b5f-8a80a1165891"/>
    <ds:schemaRef ds:uri="http://schemas.microsoft.com/office/2006/documentManagement/types"/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0574983-B468-4D23-B640-8AE3911AE9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4C398C-B452-4885-B66E-B3669B499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節慶檢查清單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2022-01-14T08:02:00Z</dcterms:created>
  <dcterms:modified xsi:type="dcterms:W3CDTF">2022-01-14T08:02:00Z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